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5" Type="http://schemas.microsoft.com/office/2020/02/relationships/classificationlabels" Target="docMetadata/LabelInfo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48" w:type="pct"/>
        <w:tblInd w:w="-9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345"/>
        <w:gridCol w:w="6048"/>
        <w:gridCol w:w="4265"/>
        <w:gridCol w:w="246"/>
      </w:tblGrid>
      <w:tr w:rsidR="00F1527D" w:rsidRPr="00B90FED" w14:paraId="3617A67A" w14:textId="77777777" w:rsidTr="00575EB5">
        <w:trPr>
          <w:trHeight w:val="1617"/>
        </w:trPr>
        <w:tc>
          <w:tcPr>
            <w:tcW w:w="343" w:type="dxa"/>
            <w:shd w:val="clear" w:color="auto" w:fill="006666" w:themeFill="accent3"/>
          </w:tcPr>
          <w:p w14:paraId="7181A2B3" w14:textId="77777777" w:rsidR="00356BB9" w:rsidRPr="003E40C3" w:rsidRDefault="00356BB9" w:rsidP="003E40C3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5845" w:type="dxa"/>
            <w:tcBorders>
              <w:right w:val="single" w:sz="36" w:space="0" w:color="FFFFFF" w:themeColor="background1"/>
            </w:tcBorders>
            <w:shd w:val="clear" w:color="auto" w:fill="006666" w:themeFill="accent3"/>
            <w:vAlign w:val="center"/>
          </w:tcPr>
          <w:p w14:paraId="5B8C3474" w14:textId="77777777" w:rsidR="00356BB9" w:rsidRDefault="003E40C3" w:rsidP="003E40C3">
            <w:pPr>
              <w:pStyle w:val="ContactInfo"/>
              <w:jc w:val="center"/>
              <w:rPr>
                <w:sz w:val="56"/>
                <w:szCs w:val="56"/>
              </w:rPr>
            </w:pPr>
            <w:r w:rsidRPr="00575EB5">
              <w:rPr>
                <w:sz w:val="56"/>
                <w:szCs w:val="56"/>
              </w:rPr>
              <w:t>Critical Needs Report</w:t>
            </w:r>
          </w:p>
          <w:p w14:paraId="32386894" w14:textId="34C1F0A1" w:rsidR="00562ED1" w:rsidRPr="00151023" w:rsidRDefault="00EF14E3" w:rsidP="003E40C3">
            <w:pPr>
              <w:pStyle w:val="ContactInfo"/>
              <w:jc w:val="center"/>
              <w:rPr>
                <w:szCs w:val="24"/>
              </w:rPr>
            </w:pPr>
            <w:r>
              <w:rPr>
                <w:szCs w:val="24"/>
              </w:rPr>
              <w:t>August</w:t>
            </w:r>
            <w:r w:rsidR="00BA33AD">
              <w:rPr>
                <w:szCs w:val="24"/>
              </w:rPr>
              <w:t xml:space="preserve"> </w:t>
            </w:r>
            <w:r w:rsidR="00921E84" w:rsidRPr="00151023">
              <w:rPr>
                <w:szCs w:val="24"/>
              </w:rPr>
              <w:t>202</w:t>
            </w:r>
            <w:r w:rsidR="00BD55FD">
              <w:rPr>
                <w:szCs w:val="24"/>
              </w:rPr>
              <w:t>6</w:t>
            </w:r>
          </w:p>
        </w:tc>
        <w:tc>
          <w:tcPr>
            <w:tcW w:w="3018" w:type="dxa"/>
            <w:tcBorders>
              <w:left w:val="single" w:sz="36" w:space="0" w:color="FFFFFF" w:themeColor="background1"/>
            </w:tcBorders>
            <w:shd w:val="clear" w:color="auto" w:fill="006666" w:themeFill="accent3"/>
            <w:vAlign w:val="center"/>
          </w:tcPr>
          <w:p w14:paraId="3910CB8F" w14:textId="6ECE3400" w:rsidR="00356BB9" w:rsidRPr="003E40C3" w:rsidRDefault="003E40C3" w:rsidP="003E40C3">
            <w:pPr>
              <w:pStyle w:val="Graphic"/>
              <w:jc w:val="center"/>
              <w:rPr>
                <w:b/>
                <w:noProof w:val="0"/>
                <w:color w:val="FEDE00" w:themeColor="accent2"/>
                <w:sz w:val="48"/>
                <w:szCs w:val="48"/>
              </w:rPr>
            </w:pPr>
            <w:r w:rsidRPr="003E40C3">
              <w:rPr>
                <w:b/>
                <w:noProof w:val="0"/>
                <w:color w:val="FEDE00" w:themeColor="accent2"/>
                <w:sz w:val="48"/>
                <w:szCs w:val="48"/>
              </w:rPr>
              <w:t xml:space="preserve">Senior Missionary </w:t>
            </w:r>
          </w:p>
        </w:tc>
        <w:tc>
          <w:tcPr>
            <w:tcW w:w="244" w:type="dxa"/>
            <w:shd w:val="clear" w:color="auto" w:fill="006666" w:themeFill="accent3"/>
          </w:tcPr>
          <w:p w14:paraId="545E05F7" w14:textId="77777777" w:rsidR="00356BB9" w:rsidRPr="003E40C3" w:rsidRDefault="00356BB9" w:rsidP="001A58E9">
            <w:pPr>
              <w:pStyle w:val="Graphic"/>
              <w:rPr>
                <w:b/>
                <w:noProof w:val="0"/>
                <w:color w:val="FEDE00" w:themeColor="accent2"/>
                <w:sz w:val="24"/>
              </w:rPr>
            </w:pPr>
          </w:p>
        </w:tc>
      </w:tr>
      <w:tr w:rsidR="001A58E9" w14:paraId="5D87BB50" w14:textId="77777777" w:rsidTr="00575EB5">
        <w:trPr>
          <w:trHeight w:val="288"/>
        </w:trPr>
        <w:tc>
          <w:tcPr>
            <w:tcW w:w="9450" w:type="dxa"/>
            <w:gridSpan w:val="4"/>
            <w:vAlign w:val="bottom"/>
          </w:tcPr>
          <w:p w14:paraId="6DB59D89" w14:textId="77777777" w:rsidR="002B5380" w:rsidRDefault="002B5380" w:rsidP="006E13B6">
            <w:pPr>
              <w:spacing w:before="400" w:after="160"/>
              <w:contextualSpacing/>
              <w:jc w:val="center"/>
              <w:rPr>
                <w:rFonts w:asciiTheme="majorHAnsi" w:eastAsiaTheme="majorEastAsia" w:hAnsiTheme="majorHAnsi" w:cstheme="majorBidi"/>
                <w:caps/>
                <w:color w:val="006666" w:themeColor="accent3"/>
                <w:kern w:val="28"/>
                <w:sz w:val="40"/>
                <w:szCs w:val="40"/>
              </w:rPr>
            </w:pPr>
          </w:p>
          <w:p w14:paraId="61AC6E7F" w14:textId="422E796A" w:rsidR="006E13B6" w:rsidRDefault="006E13B6" w:rsidP="002B5380">
            <w:pPr>
              <w:spacing w:before="400" w:after="160"/>
              <w:contextualSpacing/>
              <w:jc w:val="center"/>
            </w:pPr>
            <w:r w:rsidRPr="00575EB5">
              <w:rPr>
                <w:rFonts w:asciiTheme="majorHAnsi" w:eastAsiaTheme="majorEastAsia" w:hAnsiTheme="majorHAnsi" w:cstheme="majorBidi"/>
                <w:caps/>
                <w:color w:val="006666" w:themeColor="accent3"/>
                <w:kern w:val="28"/>
                <w:sz w:val="40"/>
                <w:szCs w:val="40"/>
              </w:rPr>
              <w:t>Senior Service Missionary Needs</w:t>
            </w:r>
          </w:p>
          <w:p w14:paraId="2F17EF21" w14:textId="0FAD2DA1" w:rsidR="006E13B6" w:rsidRPr="004F3789" w:rsidRDefault="006E13B6" w:rsidP="006E13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kern w:val="0"/>
                <w:sz w:val="24"/>
                <w:szCs w:val="24"/>
                <w:bdr w:val="none" w:sz="0" w:space="0" w:color="auto" w:frame="1"/>
              </w:rPr>
            </w:pPr>
            <w:r w:rsidRPr="004F37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kern w:val="0"/>
                <w:sz w:val="24"/>
                <w:szCs w:val="24"/>
                <w:bdr w:val="none" w:sz="0" w:space="0" w:color="auto" w:frame="1"/>
              </w:rPr>
              <w:t xml:space="preserve">The following are </w:t>
            </w:r>
            <w:r w:rsidR="001510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kern w:val="0"/>
                <w:sz w:val="24"/>
                <w:szCs w:val="24"/>
                <w:bdr w:val="none" w:sz="0" w:space="0" w:color="auto" w:frame="1"/>
              </w:rPr>
              <w:t>critical</w:t>
            </w:r>
            <w:r w:rsidRPr="004F37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kern w:val="0"/>
                <w:sz w:val="24"/>
                <w:szCs w:val="24"/>
                <w:bdr w:val="none" w:sz="0" w:space="0" w:color="auto" w:frame="1"/>
              </w:rPr>
              <w:t xml:space="preserve"> need senior service opportunities requiring a minimum of 8-</w:t>
            </w:r>
            <w:r w:rsidR="001510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kern w:val="0"/>
                <w:sz w:val="24"/>
                <w:szCs w:val="24"/>
                <w:bdr w:val="none" w:sz="0" w:space="0" w:color="auto" w:frame="1"/>
              </w:rPr>
              <w:t xml:space="preserve">40 </w:t>
            </w:r>
            <w:r w:rsidRPr="004F37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kern w:val="0"/>
                <w:sz w:val="24"/>
                <w:szCs w:val="24"/>
                <w:bdr w:val="none" w:sz="0" w:space="0" w:color="auto" w:frame="1"/>
              </w:rPr>
              <w:t>hours a week and the missionary lives at home.</w:t>
            </w:r>
          </w:p>
          <w:p w14:paraId="443D9B88" w14:textId="77777777" w:rsidR="006E13B6" w:rsidRDefault="006E13B6" w:rsidP="006E13B6">
            <w:pPr>
              <w:jc w:val="center"/>
              <w:rPr>
                <w:rFonts w:ascii="Times New Roman" w:eastAsia="Times New Roman" w:hAnsi="Times New Roman" w:cs="Times New Roman"/>
                <w:color w:val="53575B"/>
                <w:kern w:val="0"/>
                <w:sz w:val="24"/>
                <w:szCs w:val="24"/>
                <w:bdr w:val="none" w:sz="0" w:space="0" w:color="auto" w:frame="1"/>
              </w:rPr>
            </w:pPr>
          </w:p>
          <w:p w14:paraId="188A9224" w14:textId="51CDC4C3" w:rsidR="006E13B6" w:rsidRPr="0039339D" w:rsidRDefault="006E13B6" w:rsidP="006E13B6">
            <w:pPr>
              <w:rPr>
                <w:rFonts w:ascii="Times New Roman" w:eastAsia="Times New Roman" w:hAnsi="Times New Roman" w:cs="Times New Roman"/>
                <w:b/>
                <w:bCs/>
                <w:color w:val="53575B"/>
                <w:kern w:val="0"/>
                <w:sz w:val="28"/>
                <w:szCs w:val="28"/>
                <w:bdr w:val="none" w:sz="0" w:space="0" w:color="auto" w:frame="1"/>
              </w:rPr>
            </w:pPr>
            <w:r w:rsidRPr="0039339D">
              <w:rPr>
                <w:rFonts w:ascii="Times New Roman" w:eastAsia="Times New Roman" w:hAnsi="Times New Roman" w:cs="Times New Roman"/>
                <w:b/>
                <w:bCs/>
                <w:color w:val="53575B"/>
                <w:kern w:val="0"/>
                <w:sz w:val="28"/>
                <w:szCs w:val="28"/>
                <w:bdr w:val="none" w:sz="0" w:space="0" w:color="auto" w:frame="1"/>
              </w:rPr>
              <w:t xml:space="preserve">Critical Needs for Utah North </w:t>
            </w:r>
            <w:r w:rsidR="007A2A28">
              <w:rPr>
                <w:rFonts w:ascii="Times New Roman" w:eastAsia="Times New Roman" w:hAnsi="Times New Roman" w:cs="Times New Roman"/>
                <w:b/>
                <w:bCs/>
                <w:color w:val="53575B"/>
                <w:kern w:val="0"/>
                <w:sz w:val="28"/>
                <w:szCs w:val="28"/>
                <w:bdr w:val="none" w:sz="0" w:space="0" w:color="auto" w:frame="1"/>
              </w:rPr>
              <w:t>Area</w:t>
            </w:r>
            <w:r w:rsidR="006C3516">
              <w:rPr>
                <w:rFonts w:ascii="Times New Roman" w:eastAsia="Times New Roman" w:hAnsi="Times New Roman" w:cs="Times New Roman"/>
                <w:b/>
                <w:bCs/>
                <w:color w:val="53575B"/>
                <w:kern w:val="0"/>
                <w:sz w:val="28"/>
                <w:szCs w:val="28"/>
                <w:bdr w:val="none" w:sz="0" w:space="0" w:color="auto" w:frame="1"/>
              </w:rPr>
              <w:t>:</w:t>
            </w:r>
          </w:p>
          <w:tbl>
            <w:tblPr>
              <w:tblStyle w:val="TableGrid"/>
              <w:tblW w:w="10710" w:type="dxa"/>
              <w:tblLook w:val="04A0" w:firstRow="1" w:lastRow="0" w:firstColumn="1" w:lastColumn="0" w:noHBand="0" w:noVBand="1"/>
            </w:tblPr>
            <w:tblGrid>
              <w:gridCol w:w="2733"/>
              <w:gridCol w:w="2630"/>
              <w:gridCol w:w="2691"/>
              <w:gridCol w:w="2656"/>
            </w:tblGrid>
            <w:tr w:rsidR="008A105A" w14:paraId="12D79D5A" w14:textId="77777777" w:rsidTr="00D23A8A">
              <w:tc>
                <w:tcPr>
                  <w:tcW w:w="2966" w:type="dxa"/>
                </w:tcPr>
                <w:p w14:paraId="025206E3" w14:textId="32502026" w:rsidR="0062246B" w:rsidRDefault="00BD55FD" w:rsidP="0062246B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 w:rsidRPr="00A81570"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 xml:space="preserve">Ogden </w:t>
                  </w:r>
                  <w:r w:rsidR="0062246B"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Transition Services</w:t>
                  </w:r>
                </w:p>
                <w:p w14:paraId="42484155" w14:textId="77777777" w:rsidR="0062246B" w:rsidRDefault="0062246B" w:rsidP="0062246B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</w:p>
                <w:p w14:paraId="21902F64" w14:textId="1FDED2C3" w:rsidR="006E13B6" w:rsidRPr="002F21CA" w:rsidRDefault="00BD55FD" w:rsidP="0062246B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 w:rsidRPr="00A81570"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Contact:</w:t>
                  </w:r>
                  <w: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 xml:space="preserve"> Elder &amp; Sister </w:t>
                  </w:r>
                  <w:r w:rsidR="003A194E"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Driggs 801-725-</w:t>
                  </w:r>
                  <w:r w:rsidR="0062246B"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1966</w:t>
                  </w:r>
                </w:p>
              </w:tc>
              <w:tc>
                <w:tcPr>
                  <w:tcW w:w="2966" w:type="dxa"/>
                </w:tcPr>
                <w:p w14:paraId="42F51C67" w14:textId="77777777" w:rsidR="00EF14E3" w:rsidRPr="00EF50F1" w:rsidRDefault="00900A9F" w:rsidP="006E13B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 w:rsidRPr="00EF50F1"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Ogden Bishop’s Storehouse</w:t>
                  </w:r>
                </w:p>
                <w:p w14:paraId="15EFF885" w14:textId="77777777" w:rsidR="00900A9F" w:rsidRDefault="00900A9F" w:rsidP="006E13B6">
                  <w:pP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</w:p>
                <w:p w14:paraId="3376C427" w14:textId="1C26BC52" w:rsidR="00900A9F" w:rsidRPr="00EF14E3" w:rsidRDefault="00900A9F" w:rsidP="006E13B6">
                  <w:pP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 w:rsidRPr="00A81570"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Contact:</w:t>
                  </w:r>
                  <w: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 xml:space="preserve"> Elder &amp; Sister Driggs 801-725-1966</w:t>
                  </w:r>
                </w:p>
              </w:tc>
              <w:tc>
                <w:tcPr>
                  <w:tcW w:w="2966" w:type="dxa"/>
                </w:tcPr>
                <w:p w14:paraId="507A31F6" w14:textId="77777777" w:rsidR="00BD55FD" w:rsidRDefault="00B11923" w:rsidP="0084018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 w:rsidRPr="00B11923"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Harrisville Cannery</w:t>
                  </w:r>
                </w:p>
                <w:p w14:paraId="542942E1" w14:textId="77777777" w:rsidR="00B11923" w:rsidRPr="00B11923" w:rsidRDefault="00B11923" w:rsidP="00B1192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2EA6A7F0" w14:textId="77777777" w:rsidR="00B11923" w:rsidRDefault="00B11923" w:rsidP="00B11923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</w:p>
                <w:p w14:paraId="6E4FE82D" w14:textId="4A85610D" w:rsidR="00B11923" w:rsidRPr="00B11923" w:rsidRDefault="00B11923" w:rsidP="00B1192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81570"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Contact:</w:t>
                  </w:r>
                  <w: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 xml:space="preserve"> Elder &amp; Sister Driggs 801-725-1966</w:t>
                  </w:r>
                </w:p>
              </w:tc>
              <w:tc>
                <w:tcPr>
                  <w:tcW w:w="2966" w:type="dxa"/>
                </w:tcPr>
                <w:p w14:paraId="00BB1CF5" w14:textId="77777777" w:rsidR="002D444B" w:rsidRPr="00D86976" w:rsidRDefault="00B11923" w:rsidP="00EF14E3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 w:rsidRPr="00D86976"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 xml:space="preserve">Harrisville </w:t>
                  </w:r>
                  <w:r w:rsidR="00D86976" w:rsidRPr="00D86976"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Employment Services</w:t>
                  </w:r>
                </w:p>
                <w:p w14:paraId="6D526A9E" w14:textId="77777777" w:rsidR="00D86976" w:rsidRPr="00D86976" w:rsidRDefault="00D86976" w:rsidP="00D869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</w:p>
                <w:p w14:paraId="0A8B08A7" w14:textId="0DD1162A" w:rsidR="00D86976" w:rsidRPr="00D86976" w:rsidRDefault="00D86976" w:rsidP="00D869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86976"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 xml:space="preserve">Contact: </w:t>
                  </w:r>
                  <w:r w:rsidRPr="00D86976"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Elder &amp; Sister Driggs 801-725-1966</w:t>
                  </w:r>
                </w:p>
              </w:tc>
            </w:tr>
            <w:tr w:rsidR="008A105A" w14:paraId="18EECD03" w14:textId="77777777" w:rsidTr="00D23A8A">
              <w:tc>
                <w:tcPr>
                  <w:tcW w:w="2966" w:type="dxa"/>
                </w:tcPr>
                <w:p w14:paraId="50F75B69" w14:textId="1CB23AE0" w:rsidR="007E336D" w:rsidRPr="007E336D" w:rsidRDefault="00CA3250" w:rsidP="00CA3250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 w:rsidRPr="00EF14E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Senior Service Missionary</w:t>
                  </w:r>
                </w:p>
                <w:p w14:paraId="2384B7C2" w14:textId="77777777" w:rsidR="00CA3250" w:rsidRPr="003A3A8E" w:rsidRDefault="00CA3250" w:rsidP="00CA3250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 w:rsidRPr="003A3A8E"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8 hours per week</w:t>
                  </w:r>
                </w:p>
                <w:p w14:paraId="358A4C7E" w14:textId="77777777" w:rsidR="00CA3250" w:rsidRDefault="00CA3250" w:rsidP="00CA3250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 w:rsidRPr="003A3A8E"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Computer Skills</w:t>
                  </w:r>
                </w:p>
                <w:p w14:paraId="01BD639E" w14:textId="77777777" w:rsidR="00CA3250" w:rsidRPr="00CA3250" w:rsidRDefault="00CA3250" w:rsidP="00CA3250">
                  <w:pP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</w:p>
                <w:p w14:paraId="400B9D6C" w14:textId="4843780A" w:rsidR="00CA3250" w:rsidRDefault="00CA3250" w:rsidP="00CA3250">
                  <w:pP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4-6 missionaries needed immediately</w:t>
                  </w:r>
                </w:p>
                <w:p w14:paraId="74BC3F63" w14:textId="242E93B2" w:rsidR="0062246B" w:rsidRDefault="0062246B" w:rsidP="006E13B6">
                  <w:pP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2966" w:type="dxa"/>
                </w:tcPr>
                <w:p w14:paraId="19D43FE2" w14:textId="77777777" w:rsidR="006E13B6" w:rsidRDefault="00274614" w:rsidP="006E13B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 w:rsidRPr="007A63B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Senior Service Missionary</w:t>
                  </w:r>
                </w:p>
                <w:p w14:paraId="7E1F76A3" w14:textId="77777777" w:rsidR="00DC29C5" w:rsidRDefault="00B11923" w:rsidP="006E13B6">
                  <w:pP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8 hours per week</w:t>
                  </w:r>
                </w:p>
                <w:p w14:paraId="4FEBE2AC" w14:textId="77777777" w:rsidR="00B11923" w:rsidRDefault="00B11923" w:rsidP="006E13B6">
                  <w:pP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</w:p>
                <w:p w14:paraId="74D8B3EB" w14:textId="41B0D3F0" w:rsidR="00B11923" w:rsidRPr="00DC29C5" w:rsidRDefault="00B11923" w:rsidP="006E13B6">
                  <w:pP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2 missionaries needed immediately</w:t>
                  </w:r>
                </w:p>
              </w:tc>
              <w:tc>
                <w:tcPr>
                  <w:tcW w:w="2966" w:type="dxa"/>
                </w:tcPr>
                <w:p w14:paraId="0EE75A0D" w14:textId="55B375C5" w:rsidR="007E336D" w:rsidRDefault="003662F5" w:rsidP="003662F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 w:rsidRPr="00742DE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Senior Service Missionary</w:t>
                  </w:r>
                </w:p>
                <w:p w14:paraId="5577E490" w14:textId="77777777" w:rsidR="003662F5" w:rsidRDefault="003662F5" w:rsidP="003662F5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Various shifts</w:t>
                  </w:r>
                </w:p>
                <w:p w14:paraId="73883C14" w14:textId="77777777" w:rsidR="003662F5" w:rsidRDefault="003662F5" w:rsidP="003662F5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12 or 24 months</w:t>
                  </w:r>
                </w:p>
                <w:p w14:paraId="4C75CE51" w14:textId="77777777" w:rsidR="003662F5" w:rsidRPr="005A3CF9" w:rsidRDefault="003662F5" w:rsidP="003662F5">
                  <w:pPr>
                    <w:pStyle w:val="ListParagraph"/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</w:p>
                <w:p w14:paraId="387B416C" w14:textId="5E78C76D" w:rsidR="002D444B" w:rsidRDefault="003662F5" w:rsidP="003662F5">
                  <w:pP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10 missionaries needed immediately</w:t>
                  </w:r>
                </w:p>
              </w:tc>
              <w:tc>
                <w:tcPr>
                  <w:tcW w:w="2966" w:type="dxa"/>
                </w:tcPr>
                <w:p w14:paraId="202EF34B" w14:textId="6244EE14" w:rsidR="00CA3250" w:rsidRPr="007E336D" w:rsidRDefault="00CA3250" w:rsidP="00CA3250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 w:rsidRPr="00742DE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  <w:t>Senior Service Missionary</w:t>
                  </w:r>
                </w:p>
                <w:p w14:paraId="44385698" w14:textId="77777777" w:rsidR="00CA3250" w:rsidRDefault="00CA3250" w:rsidP="00CA325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 Coordinator Positions</w:t>
                  </w:r>
                </w:p>
                <w:p w14:paraId="405ED099" w14:textId="77777777" w:rsidR="00CA3250" w:rsidRDefault="00CA3250" w:rsidP="00CA3250">
                  <w:pPr>
                    <w:pStyle w:val="ListParagraph"/>
                    <w:numPr>
                      <w:ilvl w:val="1"/>
                      <w:numId w:val="8"/>
                    </w:num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h</w:t>
                  </w:r>
                  <w:r w:rsidRPr="00DE216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ours a week</w:t>
                  </w:r>
                </w:p>
                <w:p w14:paraId="10754D16" w14:textId="77777777" w:rsidR="00CA3250" w:rsidRPr="0079692E" w:rsidRDefault="00CA3250" w:rsidP="00CA325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6B899A3B" w14:textId="05062616" w:rsidR="001B6D3E" w:rsidRPr="00206648" w:rsidRDefault="00CA3250" w:rsidP="00CA3250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53575B"/>
                      <w:kern w:val="0"/>
                      <w:sz w:val="24"/>
                      <w:szCs w:val="24"/>
                      <w:bdr w:val="none" w:sz="0" w:space="0" w:color="auto" w:frame="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One -</w:t>
                  </w:r>
                  <w:r w:rsidRPr="0079692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Bilingual Spanish Speaker any day of week, 8-hours</w:t>
                  </w:r>
                  <w:r w:rsidR="002A10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a week</w:t>
                  </w:r>
                </w:p>
              </w:tc>
            </w:tr>
          </w:tbl>
          <w:p w14:paraId="3FD1732B" w14:textId="7A7EF8A3" w:rsidR="00F1527D" w:rsidRPr="00DD17F1" w:rsidRDefault="00AF2B77" w:rsidP="0039339D">
            <w:pPr>
              <w:pStyle w:val="Title"/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DD17F1">
              <w:rPr>
                <w:rFonts w:ascii="Times New Roman" w:hAnsi="Times New Roman" w:cs="Times New Roman"/>
                <w:caps w:val="0"/>
                <w:color w:val="FF0000"/>
                <w:sz w:val="24"/>
                <w:szCs w:val="24"/>
              </w:rPr>
              <w:t>All of the following missionary information can be found at</w:t>
            </w:r>
            <w:r w:rsidRPr="00DD17F1">
              <w:rPr>
                <w:rFonts w:ascii="Times New Roman" w:hAnsi="Times New Roman" w:cs="Times New Roman"/>
                <w:b/>
                <w:bCs/>
                <w:i/>
                <w:iCs/>
                <w:caps w:val="0"/>
                <w:color w:val="FF0000"/>
                <w:sz w:val="24"/>
                <w:szCs w:val="24"/>
              </w:rPr>
              <w:t xml:space="preserve"> </w:t>
            </w:r>
            <w:hyperlink r:id="rId10" w:history="1">
              <w:r w:rsidR="007C4B33" w:rsidRPr="00DD17F1">
                <w:rPr>
                  <w:rStyle w:val="Hyperlink"/>
                  <w:rFonts w:ascii="Times New Roman" w:hAnsi="Times New Roman" w:cs="Times New Roman"/>
                  <w:b/>
                  <w:bCs/>
                  <w:i/>
                  <w:iCs/>
                  <w:caps w:val="0"/>
                  <w:sz w:val="24"/>
                  <w:szCs w:val="24"/>
                </w:rPr>
                <w:t>https://seniormissionary.churchofjesuschrist.org</w:t>
              </w:r>
            </w:hyperlink>
          </w:p>
          <w:p w14:paraId="2D135CBE" w14:textId="77777777" w:rsidR="00AF2B77" w:rsidRPr="00AF2B77" w:rsidRDefault="00AF2B77" w:rsidP="00F1527D">
            <w:pPr>
              <w:pStyle w:val="Title"/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  <w:p w14:paraId="445A76AE" w14:textId="5DA0DB7E" w:rsidR="003E40C3" w:rsidRPr="00575EB5" w:rsidRDefault="003E40C3" w:rsidP="002B3AF7">
            <w:pPr>
              <w:pStyle w:val="Title"/>
              <w:rPr>
                <w:sz w:val="40"/>
                <w:szCs w:val="40"/>
              </w:rPr>
            </w:pPr>
            <w:r w:rsidRPr="00575EB5">
              <w:rPr>
                <w:sz w:val="40"/>
                <w:szCs w:val="40"/>
              </w:rPr>
              <w:t xml:space="preserve">Senior </w:t>
            </w:r>
            <w:r w:rsidR="00251B74">
              <w:rPr>
                <w:sz w:val="40"/>
                <w:szCs w:val="40"/>
              </w:rPr>
              <w:t xml:space="preserve">Full-time </w:t>
            </w:r>
            <w:r w:rsidRPr="00575EB5">
              <w:rPr>
                <w:sz w:val="40"/>
                <w:szCs w:val="40"/>
              </w:rPr>
              <w:t>Missionary Critical Needs</w:t>
            </w:r>
          </w:p>
        </w:tc>
      </w:tr>
    </w:tbl>
    <w:p w14:paraId="21E28BE6" w14:textId="5D528ED9" w:rsidR="001647BA" w:rsidRPr="006C3516" w:rsidRDefault="006674B4" w:rsidP="00B5577B">
      <w:pPr>
        <w:keepNext/>
        <w:keepLines/>
        <w:shd w:val="clear" w:color="auto" w:fill="FFFFFF"/>
        <w:spacing w:before="0" w:after="0" w:line="33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</w:pPr>
      <w:r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>Currently, the</w:t>
      </w:r>
      <w:r w:rsidR="000A7EFC"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 xml:space="preserve"> Church has </w:t>
      </w:r>
      <w:r w:rsidR="00EF14E3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>98</w:t>
      </w:r>
      <w:r w:rsidR="004260BE"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 xml:space="preserve"> critical need and </w:t>
      </w:r>
      <w:r w:rsidR="008A105A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>1,0</w:t>
      </w:r>
      <w:r w:rsidR="00EF14E3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>58</w:t>
      </w:r>
      <w:r w:rsidR="00921E84"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 xml:space="preserve"> </w:t>
      </w:r>
      <w:r w:rsidR="004260BE"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>high need</w:t>
      </w:r>
      <w:r w:rsidR="00D149F3"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 xml:space="preserve"> Senior</w:t>
      </w:r>
      <w:r w:rsidR="004260BE"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 xml:space="preserve"> missionary </w:t>
      </w:r>
      <w:r w:rsidR="004F3789"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>full</w:t>
      </w:r>
      <w:r w:rsidR="00A11FFE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>-</w:t>
      </w:r>
      <w:r w:rsidR="004F3789"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 xml:space="preserve">time </w:t>
      </w:r>
      <w:r w:rsidR="004260BE"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>positions</w:t>
      </w:r>
      <w:r w:rsidR="000A7EFC"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 xml:space="preserve"> available.</w:t>
      </w:r>
      <w:r w:rsidR="00537F80"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 xml:space="preserve"> The following </w:t>
      </w:r>
      <w:r w:rsidR="00D149F3"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>are just</w:t>
      </w:r>
      <w:r w:rsidR="00537F80" w:rsidRPr="006E13B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</w:rPr>
        <w:t xml:space="preserve"> a few of the critical needs.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599"/>
        <w:gridCol w:w="3598"/>
        <w:gridCol w:w="3598"/>
      </w:tblGrid>
      <w:tr w:rsidR="00DE50BB" w14:paraId="04AFE1A7" w14:textId="6C519FC2" w:rsidTr="00DE50BB">
        <w:tc>
          <w:tcPr>
            <w:tcW w:w="3599" w:type="dxa"/>
          </w:tcPr>
          <w:p w14:paraId="43C29566" w14:textId="77777777" w:rsidR="00DE50BB" w:rsidRPr="004A1617" w:rsidRDefault="00DE50BB" w:rsidP="00DE50BB">
            <w:pPr>
              <w:pStyle w:val="Heading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i w:val="0"/>
                <w:iCs w:val="0"/>
                <w:color w:val="53565A"/>
                <w:kern w:val="0"/>
                <w:szCs w:val="22"/>
              </w:rPr>
            </w:pPr>
            <w:r w:rsidRPr="004A1617">
              <w:rPr>
                <w:rStyle w:val="opp-name-text"/>
                <w:rFonts w:ascii="Times New Roman" w:hAnsi="Times New Roman" w:cs="Times New Roman"/>
                <w:i w:val="0"/>
                <w:iCs w:val="0"/>
                <w:color w:val="3A3D40"/>
                <w:szCs w:val="22"/>
                <w:bdr w:val="none" w:sz="0" w:space="0" w:color="auto" w:frame="1"/>
              </w:rPr>
              <w:t>Mission Health Adviser</w:t>
            </w:r>
          </w:p>
          <w:p w14:paraId="1AEA42EC" w14:textId="77777777" w:rsidR="00DE50BB" w:rsidRPr="004A1617" w:rsidRDefault="00DE50BB" w:rsidP="00DE50BB">
            <w:pPr>
              <w:pStyle w:val="Heading5"/>
              <w:shd w:val="clear" w:color="auto" w:fill="FFFFFF"/>
              <w:spacing w:before="0" w:line="240" w:lineRule="atLeast"/>
              <w:rPr>
                <w:rStyle w:val="ng-scope"/>
                <w:rFonts w:ascii="Times New Roman" w:hAnsi="Times New Roman" w:cs="Times New Roman"/>
                <w:b w:val="0"/>
                <w:bCs/>
                <w:color w:val="333333"/>
                <w:szCs w:val="22"/>
                <w:bdr w:val="none" w:sz="0" w:space="0" w:color="auto" w:frame="1"/>
              </w:rPr>
            </w:pPr>
            <w:r w:rsidRPr="004A1617">
              <w:rPr>
                <w:rStyle w:val="ng-scope"/>
                <w:rFonts w:ascii="Times New Roman" w:hAnsi="Times New Roman" w:cs="Times New Roman"/>
                <w:b w:val="0"/>
                <w:bCs/>
                <w:color w:val="333333"/>
                <w:szCs w:val="22"/>
                <w:bdr w:val="none" w:sz="0" w:space="0" w:color="auto" w:frame="1"/>
              </w:rPr>
              <w:t>English-speaking couple (Language Required)</w:t>
            </w:r>
          </w:p>
          <w:p w14:paraId="5DA4B594" w14:textId="28161B8C" w:rsidR="00DE50BB" w:rsidRPr="000D1E5E" w:rsidRDefault="00DE50BB" w:rsidP="00DE50BB">
            <w:pPr>
              <w:spacing w:line="240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val="fr-FR"/>
              </w:rPr>
            </w:pPr>
            <w:r w:rsidRPr="004A1617">
              <w:rPr>
                <w:rFonts w:ascii="Times New Roman" w:hAnsi="Times New Roman" w:cs="Times New Roman"/>
                <w:b/>
                <w:bCs/>
                <w:color w:val="3A3D40"/>
                <w:sz w:val="22"/>
                <w:szCs w:val="22"/>
              </w:rPr>
              <w:t>Ghana Accra East Mission</w:t>
            </w:r>
          </w:p>
        </w:tc>
        <w:tc>
          <w:tcPr>
            <w:tcW w:w="3598" w:type="dxa"/>
          </w:tcPr>
          <w:p w14:paraId="732B8C18" w14:textId="77777777" w:rsidR="00DE50BB" w:rsidRPr="005D5B04" w:rsidRDefault="00DE50BB" w:rsidP="00DE50BB">
            <w:pPr>
              <w:pStyle w:val="Heading4"/>
              <w:shd w:val="clear" w:color="auto" w:fill="FFFFFF"/>
              <w:spacing w:before="0"/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kern w:val="0"/>
                <w:szCs w:val="22"/>
              </w:rPr>
            </w:pPr>
            <w:r w:rsidRPr="005D5B04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kern w:val="0"/>
                <w:szCs w:val="22"/>
              </w:rPr>
              <w:t>Member and Leader Support</w:t>
            </w:r>
          </w:p>
          <w:p w14:paraId="68AA646F" w14:textId="77777777" w:rsidR="00DE50BB" w:rsidRPr="005D5B04" w:rsidRDefault="00DE50BB" w:rsidP="00DE50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D5B04">
              <w:rPr>
                <w:rFonts w:ascii="Times New Roman" w:hAnsi="Times New Roman" w:cs="Times New Roman"/>
                <w:sz w:val="22"/>
                <w:szCs w:val="22"/>
              </w:rPr>
              <w:t>English-Speaking Couple (Language Required)</w:t>
            </w:r>
          </w:p>
          <w:p w14:paraId="2DA09639" w14:textId="6BDBEFEE" w:rsidR="00DE50BB" w:rsidRPr="000D1E5E" w:rsidRDefault="00DE50BB" w:rsidP="00DE50BB">
            <w:pPr>
              <w:spacing w:line="240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</w:rPr>
            </w:pPr>
            <w:r w:rsidRPr="009D32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New York, New York City Mission</w:t>
            </w:r>
          </w:p>
        </w:tc>
        <w:tc>
          <w:tcPr>
            <w:tcW w:w="3598" w:type="dxa"/>
          </w:tcPr>
          <w:p w14:paraId="6F907618" w14:textId="77777777" w:rsidR="00DE50BB" w:rsidRPr="004A1617" w:rsidRDefault="00DE50BB" w:rsidP="00DE50BB">
            <w:pPr>
              <w:pStyle w:val="Heading4"/>
              <w:shd w:val="clear" w:color="auto" w:fill="FFFFFF"/>
              <w:spacing w:before="0"/>
              <w:rPr>
                <w:rStyle w:val="opp-name-text"/>
                <w:rFonts w:ascii="Times New Roman" w:hAnsi="Times New Roman" w:cs="Times New Roman"/>
                <w:i w:val="0"/>
                <w:iCs w:val="0"/>
                <w:color w:val="3A3D40"/>
                <w:szCs w:val="22"/>
                <w:bdr w:val="none" w:sz="0" w:space="0" w:color="auto" w:frame="1"/>
              </w:rPr>
            </w:pPr>
            <w:r w:rsidRPr="004A1617">
              <w:rPr>
                <w:rStyle w:val="opp-name-text"/>
                <w:rFonts w:ascii="Times New Roman" w:hAnsi="Times New Roman" w:cs="Times New Roman"/>
                <w:i w:val="0"/>
                <w:iCs w:val="0"/>
                <w:color w:val="3A3D40"/>
                <w:szCs w:val="22"/>
                <w:bdr w:val="none" w:sz="0" w:space="0" w:color="auto" w:frame="1"/>
              </w:rPr>
              <w:t>Member and Leader Support</w:t>
            </w:r>
          </w:p>
          <w:p w14:paraId="140F61A5" w14:textId="77777777" w:rsidR="00DE50BB" w:rsidRPr="004A1617" w:rsidRDefault="00DE50BB" w:rsidP="00DE50BB">
            <w:pPr>
              <w:pStyle w:val="Heading4"/>
              <w:shd w:val="clear" w:color="auto" w:fill="FFFFFF"/>
              <w:spacing w:before="0"/>
              <w:rPr>
                <w:rStyle w:val="opp-name-text"/>
                <w:rFonts w:ascii="Times New Roman" w:hAnsi="Times New Roman" w:cs="Times New Roman"/>
                <w:b w:val="0"/>
                <w:bCs/>
                <w:i w:val="0"/>
                <w:iCs w:val="0"/>
                <w:color w:val="3A3D40"/>
                <w:szCs w:val="22"/>
                <w:bdr w:val="none" w:sz="0" w:space="0" w:color="auto" w:frame="1"/>
              </w:rPr>
            </w:pPr>
            <w:r w:rsidRPr="004A1617">
              <w:rPr>
                <w:rStyle w:val="opp-name-text"/>
                <w:rFonts w:ascii="Times New Roman" w:hAnsi="Times New Roman" w:cs="Times New Roman"/>
                <w:b w:val="0"/>
                <w:bCs/>
                <w:i w:val="0"/>
                <w:iCs w:val="0"/>
                <w:color w:val="3A3D40"/>
                <w:szCs w:val="22"/>
              </w:rPr>
              <w:t>Spanish-speaking</w:t>
            </w:r>
            <w:r w:rsidRPr="004A1617">
              <w:rPr>
                <w:rStyle w:val="opp-name-text"/>
                <w:rFonts w:ascii="Times New Roman" w:hAnsi="Times New Roman" w:cs="Times New Roman"/>
                <w:b w:val="0"/>
                <w:bCs/>
                <w:i w:val="0"/>
                <w:iCs w:val="0"/>
                <w:color w:val="3A3D40"/>
                <w:szCs w:val="22"/>
                <w:bdr w:val="none" w:sz="0" w:space="0" w:color="auto" w:frame="1"/>
              </w:rPr>
              <w:t> couple </w:t>
            </w:r>
            <w:r w:rsidRPr="004A1617">
              <w:rPr>
                <w:rStyle w:val="opp-name-text"/>
                <w:rFonts w:ascii="Times New Roman" w:hAnsi="Times New Roman" w:cs="Times New Roman"/>
                <w:b w:val="0"/>
                <w:bCs/>
                <w:i w:val="0"/>
                <w:iCs w:val="0"/>
                <w:color w:val="3A3D40"/>
                <w:szCs w:val="22"/>
              </w:rPr>
              <w:t>(Language Preferred)</w:t>
            </w:r>
          </w:p>
          <w:p w14:paraId="2D21B236" w14:textId="77777777" w:rsidR="00DE50BB" w:rsidRPr="004A1617" w:rsidRDefault="00DE50BB" w:rsidP="00DE50BB">
            <w:pPr>
              <w:pStyle w:val="Heading4"/>
              <w:shd w:val="clear" w:color="auto" w:fill="FFFFFF"/>
              <w:spacing w:before="0"/>
              <w:rPr>
                <w:rStyle w:val="opp-name-text"/>
                <w:rFonts w:ascii="Times New Roman" w:hAnsi="Times New Roman" w:cs="Times New Roman"/>
                <w:i w:val="0"/>
                <w:iCs w:val="0"/>
                <w:szCs w:val="22"/>
                <w:bdr w:val="none" w:sz="0" w:space="0" w:color="auto" w:frame="1"/>
              </w:rPr>
            </w:pPr>
            <w:r w:rsidRPr="004A1617">
              <w:rPr>
                <w:rStyle w:val="opp-name-text"/>
                <w:rFonts w:ascii="Times New Roman" w:hAnsi="Times New Roman" w:cs="Times New Roman"/>
                <w:i w:val="0"/>
                <w:iCs w:val="0"/>
                <w:szCs w:val="22"/>
                <w:bdr w:val="none" w:sz="0" w:space="0" w:color="auto" w:frame="1"/>
              </w:rPr>
              <w:t>Idaho Boise Mission</w:t>
            </w:r>
          </w:p>
          <w:p w14:paraId="126ABCA8" w14:textId="37FE0E00" w:rsidR="00DE50BB" w:rsidRPr="000D1E5E" w:rsidRDefault="00DE50BB" w:rsidP="00DE50B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53565A"/>
                <w:kern w:val="0"/>
                <w:sz w:val="22"/>
                <w:szCs w:val="22"/>
              </w:rPr>
            </w:pPr>
          </w:p>
        </w:tc>
      </w:tr>
      <w:tr w:rsidR="00DE50BB" w14:paraId="398DB942" w14:textId="77777777" w:rsidTr="00DE50BB">
        <w:tc>
          <w:tcPr>
            <w:tcW w:w="3599" w:type="dxa"/>
          </w:tcPr>
          <w:p w14:paraId="0D08DFF0" w14:textId="77777777" w:rsidR="00DE50BB" w:rsidRPr="004A1617" w:rsidRDefault="00DE50BB" w:rsidP="00DE50BB">
            <w:pPr>
              <w:keepNext/>
              <w:keepLines/>
              <w:shd w:val="clear" w:color="auto" w:fill="FFFFFF"/>
              <w:spacing w:before="0"/>
              <w:outlineLvl w:val="3"/>
              <w:rPr>
                <w:rFonts w:ascii="Times New Roman" w:eastAsiaTheme="majorEastAsia" w:hAnsi="Times New Roman" w:cs="Times New Roman"/>
                <w:b/>
                <w:color w:val="3A3D40"/>
                <w:sz w:val="22"/>
                <w:szCs w:val="22"/>
                <w:bdr w:val="none" w:sz="0" w:space="0" w:color="auto" w:frame="1"/>
              </w:rPr>
            </w:pPr>
            <w:r w:rsidRPr="004A1617">
              <w:rPr>
                <w:rFonts w:ascii="Times New Roman" w:eastAsiaTheme="majorEastAsia" w:hAnsi="Times New Roman" w:cs="Times New Roman"/>
                <w:b/>
                <w:color w:val="3A3D40"/>
                <w:sz w:val="22"/>
                <w:szCs w:val="22"/>
                <w:bdr w:val="none" w:sz="0" w:space="0" w:color="auto" w:frame="1"/>
              </w:rPr>
              <w:t>Member and Leader Support</w:t>
            </w:r>
          </w:p>
          <w:p w14:paraId="2883AE31" w14:textId="77777777" w:rsidR="00DE50BB" w:rsidRPr="004A1617" w:rsidRDefault="00DE50BB" w:rsidP="00DE50BB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</w:rPr>
            </w:pPr>
            <w:r w:rsidRPr="004A1617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</w:rPr>
              <w:t xml:space="preserve">Spanish-speaking couple </w:t>
            </w:r>
          </w:p>
          <w:p w14:paraId="5EBE4386" w14:textId="77777777" w:rsidR="00DE50BB" w:rsidRPr="004A1617" w:rsidRDefault="00DE50BB" w:rsidP="00DE50B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fr-FR"/>
              </w:rPr>
            </w:pPr>
            <w:r w:rsidRPr="004A16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Chile Antofagasta Mission</w:t>
            </w:r>
          </w:p>
          <w:p w14:paraId="409906EE" w14:textId="77777777" w:rsidR="00DE50BB" w:rsidRPr="004A1617" w:rsidRDefault="00DE50BB" w:rsidP="00DE50BB">
            <w:pPr>
              <w:pStyle w:val="Heading4"/>
              <w:shd w:val="clear" w:color="auto" w:fill="FFFFFF"/>
              <w:spacing w:before="0"/>
              <w:rPr>
                <w:rStyle w:val="opp-name-text"/>
                <w:rFonts w:ascii="Times New Roman" w:hAnsi="Times New Roman" w:cs="Times New Roman"/>
                <w:i w:val="0"/>
                <w:iCs w:val="0"/>
                <w:color w:val="3A3D40"/>
                <w:szCs w:val="22"/>
                <w:bdr w:val="none" w:sz="0" w:space="0" w:color="auto" w:frame="1"/>
              </w:rPr>
            </w:pPr>
          </w:p>
        </w:tc>
        <w:tc>
          <w:tcPr>
            <w:tcW w:w="3598" w:type="dxa"/>
          </w:tcPr>
          <w:p w14:paraId="44314E96" w14:textId="77777777" w:rsidR="00DE50BB" w:rsidRPr="004A1617" w:rsidRDefault="00DE50BB" w:rsidP="00DE50BB">
            <w:pPr>
              <w:shd w:val="clear" w:color="auto" w:fill="FFFFFF"/>
              <w:spacing w:before="0"/>
              <w:outlineLvl w:val="3"/>
              <w:rPr>
                <w:rFonts w:ascii="Times New Roman" w:eastAsia="Times New Roman" w:hAnsi="Times New Roman" w:cs="Times New Roman"/>
                <w:b/>
                <w:bCs/>
                <w:color w:val="53565A"/>
                <w:kern w:val="0"/>
                <w:sz w:val="22"/>
                <w:szCs w:val="22"/>
              </w:rPr>
            </w:pPr>
            <w:r w:rsidRPr="004A1617">
              <w:rPr>
                <w:rFonts w:ascii="Times New Roman" w:eastAsia="Times New Roman" w:hAnsi="Times New Roman" w:cs="Times New Roman"/>
                <w:b/>
                <w:bCs/>
                <w:color w:val="53565A"/>
                <w:kern w:val="0"/>
                <w:sz w:val="22"/>
                <w:szCs w:val="22"/>
              </w:rPr>
              <w:t>Distribution Center Specialist</w:t>
            </w:r>
          </w:p>
          <w:p w14:paraId="32A0A157" w14:textId="77777777" w:rsidR="00DE50BB" w:rsidRPr="004A1617" w:rsidRDefault="00DE50BB" w:rsidP="00DE50BB">
            <w:pPr>
              <w:shd w:val="clear" w:color="auto" w:fill="FFFFFF"/>
              <w:spacing w:before="0"/>
              <w:outlineLvl w:val="4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</w:rPr>
            </w:pPr>
            <w:r w:rsidRPr="004A1617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bdr w:val="none" w:sz="0" w:space="0" w:color="auto" w:frame="1"/>
              </w:rPr>
              <w:t>E</w:t>
            </w:r>
            <w:r w:rsidRPr="004A161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nglish</w:t>
            </w:r>
            <w:r w:rsidRPr="004A1617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bdr w:val="none" w:sz="0" w:space="0" w:color="auto" w:frame="1"/>
              </w:rPr>
              <w:t>-speaking</w:t>
            </w:r>
            <w:r w:rsidRPr="004A1617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</w:rPr>
              <w:t> couple</w:t>
            </w:r>
          </w:p>
          <w:p w14:paraId="575A6012" w14:textId="77777777" w:rsidR="00DE50BB" w:rsidRPr="004A1617" w:rsidRDefault="00DE50BB" w:rsidP="00DE50B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</w:rPr>
            </w:pPr>
            <w:r w:rsidRPr="004A1617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</w:rPr>
              <w:t>Nebraska and Iowa Historic Sites</w:t>
            </w:r>
          </w:p>
          <w:p w14:paraId="412467BC" w14:textId="77777777" w:rsidR="00DE50BB" w:rsidRPr="004A1617" w:rsidRDefault="00DE50BB" w:rsidP="00DE50B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</w:rPr>
            </w:pPr>
            <w:r w:rsidRPr="004A1617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</w:rPr>
              <w:t>Nebraska Omaha Mission</w:t>
            </w:r>
          </w:p>
          <w:p w14:paraId="49ABB885" w14:textId="77777777" w:rsidR="00DE50BB" w:rsidRPr="005D5B04" w:rsidRDefault="00DE50BB" w:rsidP="00DE50BB">
            <w:pPr>
              <w:pStyle w:val="Heading4"/>
              <w:shd w:val="clear" w:color="auto" w:fill="FFFFFF"/>
              <w:spacing w:before="0"/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kern w:val="0"/>
                <w:szCs w:val="22"/>
              </w:rPr>
            </w:pPr>
          </w:p>
        </w:tc>
        <w:tc>
          <w:tcPr>
            <w:tcW w:w="3598" w:type="dxa"/>
          </w:tcPr>
          <w:p w14:paraId="2CAC5EEE" w14:textId="77777777" w:rsidR="00DE50BB" w:rsidRPr="004A1617" w:rsidRDefault="00DE50BB" w:rsidP="00DE50BB">
            <w:pPr>
              <w:pStyle w:val="Heading4"/>
              <w:shd w:val="clear" w:color="auto" w:fill="FFFFFF"/>
              <w:spacing w:before="0"/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333333"/>
                <w:kern w:val="0"/>
                <w:szCs w:val="22"/>
              </w:rPr>
            </w:pPr>
            <w:r w:rsidRPr="004A1617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333333"/>
                <w:kern w:val="0"/>
                <w:szCs w:val="22"/>
              </w:rPr>
              <w:t>Area Welfare Specialist</w:t>
            </w:r>
          </w:p>
          <w:p w14:paraId="6BC29CCF" w14:textId="77777777" w:rsidR="00DE50BB" w:rsidRPr="004A1617" w:rsidRDefault="00DE50BB" w:rsidP="00DE50BB">
            <w:pPr>
              <w:pStyle w:val="Heading4"/>
              <w:shd w:val="clear" w:color="auto" w:fill="FFFFFF"/>
              <w:spacing w:before="0"/>
              <w:rPr>
                <w:rFonts w:ascii="Times New Roman" w:eastAsia="Times New Roman" w:hAnsi="Times New Roman" w:cs="Times New Roman"/>
                <w:b w:val="0"/>
                <w:color w:val="333333"/>
                <w:kern w:val="0"/>
                <w:szCs w:val="22"/>
                <w:bdr w:val="none" w:sz="0" w:space="0" w:color="auto" w:frame="1"/>
              </w:rPr>
            </w:pPr>
            <w:r w:rsidRPr="004A1617"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333333"/>
                <w:kern w:val="0"/>
                <w:szCs w:val="22"/>
              </w:rPr>
              <w:t>English-speaking couple</w:t>
            </w:r>
          </w:p>
          <w:p w14:paraId="2406B4ED" w14:textId="77777777" w:rsidR="00DE50BB" w:rsidRPr="004A1617" w:rsidRDefault="00DE50BB" w:rsidP="00DE50B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bdr w:val="none" w:sz="0" w:space="0" w:color="auto" w:frame="1"/>
              </w:rPr>
            </w:pPr>
            <w:r w:rsidRPr="004A1617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bdr w:val="none" w:sz="0" w:space="0" w:color="auto" w:frame="1"/>
              </w:rPr>
              <w:t xml:space="preserve">Europe North Area </w:t>
            </w:r>
          </w:p>
          <w:p w14:paraId="5BD29AE9" w14:textId="3057A82A" w:rsidR="00DE50BB" w:rsidRPr="004A1617" w:rsidRDefault="00DE50BB" w:rsidP="00DE50BB">
            <w:pPr>
              <w:pStyle w:val="Heading4"/>
              <w:shd w:val="clear" w:color="auto" w:fill="FFFFFF"/>
              <w:spacing w:before="0"/>
              <w:rPr>
                <w:rStyle w:val="opp-name-text"/>
                <w:rFonts w:ascii="Times New Roman" w:hAnsi="Times New Roman" w:cs="Times New Roman"/>
                <w:i w:val="0"/>
                <w:iCs w:val="0"/>
                <w:color w:val="3A3D40"/>
                <w:szCs w:val="22"/>
                <w:bdr w:val="none" w:sz="0" w:space="0" w:color="auto" w:frame="1"/>
              </w:rPr>
            </w:pPr>
            <w:r w:rsidRPr="004A1617">
              <w:rPr>
                <w:rFonts w:ascii="Times New Roman" w:eastAsia="Times New Roman" w:hAnsi="Times New Roman" w:cs="Times New Roman"/>
                <w:bCs/>
                <w:color w:val="53565A"/>
                <w:kern w:val="0"/>
                <w:szCs w:val="22"/>
                <w:bdr w:val="none" w:sz="0" w:space="0" w:color="auto" w:frame="1"/>
              </w:rPr>
              <w:t>England London Mission</w:t>
            </w:r>
          </w:p>
        </w:tc>
      </w:tr>
    </w:tbl>
    <w:p w14:paraId="1B466FA9" w14:textId="77777777" w:rsidR="004A43A4" w:rsidRDefault="004A43A4" w:rsidP="001234B4">
      <w:pPr>
        <w:keepNext/>
        <w:keepLines/>
        <w:shd w:val="clear" w:color="auto" w:fill="FFFFFF"/>
        <w:spacing w:before="0" w:after="0" w:line="330" w:lineRule="atLeast"/>
        <w:jc w:val="center"/>
        <w:outlineLvl w:val="3"/>
        <w:rPr>
          <w:rFonts w:ascii="Calibri" w:eastAsia="Times New Roman" w:hAnsi="Calibri" w:cs="Calibri"/>
          <w:color w:val="53565A"/>
          <w:kern w:val="0"/>
          <w:sz w:val="24"/>
          <w:szCs w:val="24"/>
        </w:rPr>
      </w:pPr>
    </w:p>
    <w:p w14:paraId="15C44481" w14:textId="77777777" w:rsidR="00AE5538" w:rsidRPr="004A43A4" w:rsidRDefault="00AE5538" w:rsidP="001234B4">
      <w:pPr>
        <w:keepNext/>
        <w:keepLines/>
        <w:shd w:val="clear" w:color="auto" w:fill="FFFFFF"/>
        <w:spacing w:before="0" w:after="0" w:line="330" w:lineRule="atLeast"/>
        <w:jc w:val="center"/>
        <w:outlineLvl w:val="3"/>
        <w:rPr>
          <w:rFonts w:ascii="Calibri" w:eastAsia="Times New Roman" w:hAnsi="Calibri" w:cs="Calibri"/>
          <w:color w:val="53565A"/>
          <w:kern w:val="0"/>
          <w:sz w:val="24"/>
          <w:szCs w:val="24"/>
        </w:rPr>
        <w:sectPr w:rsidR="00AE5538" w:rsidRPr="004A43A4" w:rsidSect="002F21CA">
          <w:pgSz w:w="12240" w:h="15840" w:code="1"/>
          <w:pgMar w:top="720" w:right="720" w:bottom="720" w:left="720" w:header="0" w:footer="0" w:gutter="0"/>
          <w:cols w:space="720"/>
          <w:titlePg/>
          <w:docGrid w:linePitch="360"/>
        </w:sectPr>
      </w:pPr>
    </w:p>
    <w:p w14:paraId="089826D6" w14:textId="77777777" w:rsidR="001B05CC" w:rsidRPr="00B5577B" w:rsidRDefault="001B05CC" w:rsidP="006E13B6">
      <w:pPr>
        <w:spacing w:before="400" w:after="160"/>
        <w:contextualSpacing/>
        <w:jc w:val="center"/>
        <w:rPr>
          <w:rFonts w:ascii="Times New Roman" w:eastAsia="Times New Roman" w:hAnsi="Times New Roman" w:cs="Times New Roman"/>
          <w:color w:val="53575B"/>
          <w:kern w:val="0"/>
          <w:sz w:val="24"/>
          <w:szCs w:val="24"/>
          <w:bdr w:val="none" w:sz="0" w:space="0" w:color="auto" w:frame="1"/>
        </w:rPr>
      </w:pPr>
    </w:p>
    <w:sectPr w:rsidR="001B05CC" w:rsidRPr="00B5577B" w:rsidSect="00366ED0">
      <w:type w:val="continuous"/>
      <w:pgSz w:w="12240" w:h="15840" w:code="1"/>
      <w:pgMar w:top="720" w:right="1440" w:bottom="144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785D" w14:textId="77777777" w:rsidR="00F9400E" w:rsidRDefault="00F9400E" w:rsidP="00E02929">
      <w:pPr>
        <w:spacing w:after="0"/>
      </w:pPr>
      <w:r>
        <w:separator/>
      </w:r>
    </w:p>
    <w:p w14:paraId="3804854A" w14:textId="77777777" w:rsidR="00F9400E" w:rsidRDefault="00F9400E"/>
  </w:endnote>
  <w:endnote w:type="continuationSeparator" w:id="0">
    <w:p w14:paraId="0EA81754" w14:textId="77777777" w:rsidR="00F9400E" w:rsidRDefault="00F9400E" w:rsidP="00E02929">
      <w:pPr>
        <w:spacing w:after="0"/>
      </w:pPr>
      <w:r>
        <w:continuationSeparator/>
      </w:r>
    </w:p>
    <w:p w14:paraId="6193AE22" w14:textId="77777777" w:rsidR="00F9400E" w:rsidRDefault="00F940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LiSu">
    <w:altName w:val="隶书"/>
    <w:charset w:val="86"/>
    <w:family w:val="roman"/>
    <w:notTrueType/>
    <w:pitch w:val="default"/>
  </w:font>
  <w:font w:name="STKaiti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F488C" w14:textId="77777777" w:rsidR="00F9400E" w:rsidRDefault="00F9400E" w:rsidP="00E02929">
      <w:pPr>
        <w:spacing w:after="0"/>
      </w:pPr>
      <w:r>
        <w:separator/>
      </w:r>
    </w:p>
    <w:p w14:paraId="50FEECF6" w14:textId="77777777" w:rsidR="00F9400E" w:rsidRDefault="00F9400E"/>
  </w:footnote>
  <w:footnote w:type="continuationSeparator" w:id="0">
    <w:p w14:paraId="41633F61" w14:textId="77777777" w:rsidR="00F9400E" w:rsidRDefault="00F9400E" w:rsidP="00E02929">
      <w:pPr>
        <w:spacing w:after="0"/>
      </w:pPr>
      <w:r>
        <w:continuationSeparator/>
      </w:r>
    </w:p>
    <w:p w14:paraId="17833885" w14:textId="77777777" w:rsidR="00F9400E" w:rsidRDefault="00F940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91C573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16E4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B822B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C16B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264ED7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4DC35CC"/>
    <w:multiLevelType w:val="hybridMultilevel"/>
    <w:tmpl w:val="242AB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37F2A"/>
    <w:multiLevelType w:val="hybridMultilevel"/>
    <w:tmpl w:val="902C6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D2449"/>
    <w:multiLevelType w:val="hybridMultilevel"/>
    <w:tmpl w:val="9182D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C1B77"/>
    <w:multiLevelType w:val="multilevel"/>
    <w:tmpl w:val="B1AE09FA"/>
    <w:lvl w:ilvl="0">
      <w:start w:val="8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 w16cid:durableId="1459639290">
    <w:abstractNumId w:val="4"/>
  </w:num>
  <w:num w:numId="2" w16cid:durableId="1585721135">
    <w:abstractNumId w:val="3"/>
  </w:num>
  <w:num w:numId="3" w16cid:durableId="1576281999">
    <w:abstractNumId w:val="2"/>
  </w:num>
  <w:num w:numId="4" w16cid:durableId="1997684184">
    <w:abstractNumId w:val="1"/>
  </w:num>
  <w:num w:numId="5" w16cid:durableId="1290356320">
    <w:abstractNumId w:val="0"/>
  </w:num>
  <w:num w:numId="6" w16cid:durableId="592662897">
    <w:abstractNumId w:val="6"/>
  </w:num>
  <w:num w:numId="7" w16cid:durableId="870074093">
    <w:abstractNumId w:val="7"/>
  </w:num>
  <w:num w:numId="8" w16cid:durableId="90130424">
    <w:abstractNumId w:val="8"/>
  </w:num>
  <w:num w:numId="9" w16cid:durableId="6802760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attachedTemplate r:id="rId1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C3"/>
    <w:rsid w:val="00002E34"/>
    <w:rsid w:val="000260A9"/>
    <w:rsid w:val="00067CDB"/>
    <w:rsid w:val="00074064"/>
    <w:rsid w:val="00090A02"/>
    <w:rsid w:val="000A7EFC"/>
    <w:rsid w:val="000B7024"/>
    <w:rsid w:val="000C215D"/>
    <w:rsid w:val="000C321B"/>
    <w:rsid w:val="000D1E5E"/>
    <w:rsid w:val="001234B4"/>
    <w:rsid w:val="0013652A"/>
    <w:rsid w:val="00145D68"/>
    <w:rsid w:val="00151023"/>
    <w:rsid w:val="001647BA"/>
    <w:rsid w:val="00166CFC"/>
    <w:rsid w:val="00195479"/>
    <w:rsid w:val="001960E4"/>
    <w:rsid w:val="001A49A0"/>
    <w:rsid w:val="001A58E9"/>
    <w:rsid w:val="001B05CC"/>
    <w:rsid w:val="001B0C6F"/>
    <w:rsid w:val="001B6D3E"/>
    <w:rsid w:val="001E461B"/>
    <w:rsid w:val="001F31F6"/>
    <w:rsid w:val="0020390E"/>
    <w:rsid w:val="00206648"/>
    <w:rsid w:val="00240B38"/>
    <w:rsid w:val="00251688"/>
    <w:rsid w:val="002517EA"/>
    <w:rsid w:val="00251B74"/>
    <w:rsid w:val="00274614"/>
    <w:rsid w:val="00274D9E"/>
    <w:rsid w:val="002878A2"/>
    <w:rsid w:val="00290F0F"/>
    <w:rsid w:val="00292EF3"/>
    <w:rsid w:val="00293309"/>
    <w:rsid w:val="002934FA"/>
    <w:rsid w:val="0029418F"/>
    <w:rsid w:val="002A10B1"/>
    <w:rsid w:val="002B1AB8"/>
    <w:rsid w:val="002B3AF7"/>
    <w:rsid w:val="002B5380"/>
    <w:rsid w:val="002D444B"/>
    <w:rsid w:val="002D5EF6"/>
    <w:rsid w:val="002E4671"/>
    <w:rsid w:val="002F21CA"/>
    <w:rsid w:val="003011FC"/>
    <w:rsid w:val="00304D76"/>
    <w:rsid w:val="003120E0"/>
    <w:rsid w:val="00313E94"/>
    <w:rsid w:val="00321270"/>
    <w:rsid w:val="00321F35"/>
    <w:rsid w:val="00333F70"/>
    <w:rsid w:val="0033460E"/>
    <w:rsid w:val="00355F36"/>
    <w:rsid w:val="00356BB9"/>
    <w:rsid w:val="003662F5"/>
    <w:rsid w:val="00366ED0"/>
    <w:rsid w:val="003741AB"/>
    <w:rsid w:val="0038652D"/>
    <w:rsid w:val="00386800"/>
    <w:rsid w:val="00392E08"/>
    <w:rsid w:val="0039339D"/>
    <w:rsid w:val="00393D6F"/>
    <w:rsid w:val="00395A52"/>
    <w:rsid w:val="003A194E"/>
    <w:rsid w:val="003B785F"/>
    <w:rsid w:val="003C1FC0"/>
    <w:rsid w:val="003C3319"/>
    <w:rsid w:val="003C46A7"/>
    <w:rsid w:val="003C78CB"/>
    <w:rsid w:val="003D6565"/>
    <w:rsid w:val="003E40C3"/>
    <w:rsid w:val="003F5DEA"/>
    <w:rsid w:val="00412D19"/>
    <w:rsid w:val="00414D40"/>
    <w:rsid w:val="004160ED"/>
    <w:rsid w:val="004257E0"/>
    <w:rsid w:val="004260BE"/>
    <w:rsid w:val="0044378E"/>
    <w:rsid w:val="00446716"/>
    <w:rsid w:val="004502DA"/>
    <w:rsid w:val="004537C5"/>
    <w:rsid w:val="00465B79"/>
    <w:rsid w:val="00482FBC"/>
    <w:rsid w:val="00495301"/>
    <w:rsid w:val="004A234F"/>
    <w:rsid w:val="004A43A4"/>
    <w:rsid w:val="004C45F7"/>
    <w:rsid w:val="004E09A0"/>
    <w:rsid w:val="004F3789"/>
    <w:rsid w:val="004F4395"/>
    <w:rsid w:val="004F7EAA"/>
    <w:rsid w:val="00504074"/>
    <w:rsid w:val="0052268D"/>
    <w:rsid w:val="005235FF"/>
    <w:rsid w:val="00532B95"/>
    <w:rsid w:val="00537F80"/>
    <w:rsid w:val="0054641A"/>
    <w:rsid w:val="00554FFA"/>
    <w:rsid w:val="00562ED1"/>
    <w:rsid w:val="005630AA"/>
    <w:rsid w:val="00565D5A"/>
    <w:rsid w:val="00574C60"/>
    <w:rsid w:val="00575EB5"/>
    <w:rsid w:val="005848AD"/>
    <w:rsid w:val="00587DBA"/>
    <w:rsid w:val="005A2C96"/>
    <w:rsid w:val="005A49E4"/>
    <w:rsid w:val="005C4039"/>
    <w:rsid w:val="005F342D"/>
    <w:rsid w:val="005F39C6"/>
    <w:rsid w:val="005F4C34"/>
    <w:rsid w:val="005F5490"/>
    <w:rsid w:val="005F61B2"/>
    <w:rsid w:val="00607D89"/>
    <w:rsid w:val="00610040"/>
    <w:rsid w:val="0062246B"/>
    <w:rsid w:val="006271E9"/>
    <w:rsid w:val="00631F6B"/>
    <w:rsid w:val="00633D51"/>
    <w:rsid w:val="00642E79"/>
    <w:rsid w:val="0065075D"/>
    <w:rsid w:val="00653864"/>
    <w:rsid w:val="006674B4"/>
    <w:rsid w:val="00667735"/>
    <w:rsid w:val="006A53DE"/>
    <w:rsid w:val="006B7FF7"/>
    <w:rsid w:val="006C0EE9"/>
    <w:rsid w:val="006C3516"/>
    <w:rsid w:val="006C3708"/>
    <w:rsid w:val="006C38FF"/>
    <w:rsid w:val="006D7E96"/>
    <w:rsid w:val="006E13B6"/>
    <w:rsid w:val="006E1492"/>
    <w:rsid w:val="0070484D"/>
    <w:rsid w:val="0070731C"/>
    <w:rsid w:val="00714689"/>
    <w:rsid w:val="00717354"/>
    <w:rsid w:val="00723158"/>
    <w:rsid w:val="007455C5"/>
    <w:rsid w:val="00766362"/>
    <w:rsid w:val="007675C4"/>
    <w:rsid w:val="00781081"/>
    <w:rsid w:val="00785B50"/>
    <w:rsid w:val="00787F5C"/>
    <w:rsid w:val="00791ED5"/>
    <w:rsid w:val="00794F82"/>
    <w:rsid w:val="007A2A28"/>
    <w:rsid w:val="007A565D"/>
    <w:rsid w:val="007A63B4"/>
    <w:rsid w:val="007B57C2"/>
    <w:rsid w:val="007C4B33"/>
    <w:rsid w:val="007E336D"/>
    <w:rsid w:val="007F328B"/>
    <w:rsid w:val="007F42EC"/>
    <w:rsid w:val="008105F2"/>
    <w:rsid w:val="00813E52"/>
    <w:rsid w:val="0081578A"/>
    <w:rsid w:val="00825C42"/>
    <w:rsid w:val="00840188"/>
    <w:rsid w:val="008411EF"/>
    <w:rsid w:val="00857DC7"/>
    <w:rsid w:val="00864A30"/>
    <w:rsid w:val="00872777"/>
    <w:rsid w:val="008A105A"/>
    <w:rsid w:val="008A2200"/>
    <w:rsid w:val="008E3A9C"/>
    <w:rsid w:val="008E448C"/>
    <w:rsid w:val="00900A9F"/>
    <w:rsid w:val="00913758"/>
    <w:rsid w:val="00916ED7"/>
    <w:rsid w:val="00921E84"/>
    <w:rsid w:val="00923E5C"/>
    <w:rsid w:val="00926E71"/>
    <w:rsid w:val="0093672F"/>
    <w:rsid w:val="00974E1C"/>
    <w:rsid w:val="009B0CA7"/>
    <w:rsid w:val="009C3F23"/>
    <w:rsid w:val="009D0CA8"/>
    <w:rsid w:val="009D7969"/>
    <w:rsid w:val="009E0D02"/>
    <w:rsid w:val="009F6D1E"/>
    <w:rsid w:val="00A01BF8"/>
    <w:rsid w:val="00A11FFE"/>
    <w:rsid w:val="00A14DE6"/>
    <w:rsid w:val="00A1749D"/>
    <w:rsid w:val="00A22F77"/>
    <w:rsid w:val="00A269E5"/>
    <w:rsid w:val="00A308BA"/>
    <w:rsid w:val="00A36711"/>
    <w:rsid w:val="00A40D6D"/>
    <w:rsid w:val="00A45804"/>
    <w:rsid w:val="00A60984"/>
    <w:rsid w:val="00A653DA"/>
    <w:rsid w:val="00A81570"/>
    <w:rsid w:val="00A87814"/>
    <w:rsid w:val="00AA224B"/>
    <w:rsid w:val="00AB2FD7"/>
    <w:rsid w:val="00AB739B"/>
    <w:rsid w:val="00AC2B8D"/>
    <w:rsid w:val="00AE5538"/>
    <w:rsid w:val="00AF1675"/>
    <w:rsid w:val="00AF2B77"/>
    <w:rsid w:val="00B11923"/>
    <w:rsid w:val="00B41BE0"/>
    <w:rsid w:val="00B42B3B"/>
    <w:rsid w:val="00B5577B"/>
    <w:rsid w:val="00B83AB0"/>
    <w:rsid w:val="00B90FED"/>
    <w:rsid w:val="00B94B85"/>
    <w:rsid w:val="00BA0F5B"/>
    <w:rsid w:val="00BA33AD"/>
    <w:rsid w:val="00BB4CB0"/>
    <w:rsid w:val="00BD55FD"/>
    <w:rsid w:val="00BE05B1"/>
    <w:rsid w:val="00BE36A4"/>
    <w:rsid w:val="00C12475"/>
    <w:rsid w:val="00C31528"/>
    <w:rsid w:val="00C551F8"/>
    <w:rsid w:val="00C73764"/>
    <w:rsid w:val="00C8000F"/>
    <w:rsid w:val="00C869E6"/>
    <w:rsid w:val="00C9103D"/>
    <w:rsid w:val="00C965C9"/>
    <w:rsid w:val="00CA3250"/>
    <w:rsid w:val="00CA3293"/>
    <w:rsid w:val="00CA4D00"/>
    <w:rsid w:val="00CA5660"/>
    <w:rsid w:val="00CB40B9"/>
    <w:rsid w:val="00CB4B76"/>
    <w:rsid w:val="00CC0778"/>
    <w:rsid w:val="00D05E23"/>
    <w:rsid w:val="00D11BC5"/>
    <w:rsid w:val="00D149F3"/>
    <w:rsid w:val="00D461CF"/>
    <w:rsid w:val="00D73C14"/>
    <w:rsid w:val="00D86976"/>
    <w:rsid w:val="00D9475A"/>
    <w:rsid w:val="00D9659E"/>
    <w:rsid w:val="00DA3872"/>
    <w:rsid w:val="00DB6653"/>
    <w:rsid w:val="00DC0B39"/>
    <w:rsid w:val="00DC29C5"/>
    <w:rsid w:val="00DD17F1"/>
    <w:rsid w:val="00DD2DB3"/>
    <w:rsid w:val="00DD737A"/>
    <w:rsid w:val="00DE1834"/>
    <w:rsid w:val="00DE50BB"/>
    <w:rsid w:val="00DE5760"/>
    <w:rsid w:val="00DF3922"/>
    <w:rsid w:val="00DF625C"/>
    <w:rsid w:val="00DF7C78"/>
    <w:rsid w:val="00E02929"/>
    <w:rsid w:val="00E06FC8"/>
    <w:rsid w:val="00E16F2B"/>
    <w:rsid w:val="00E219DC"/>
    <w:rsid w:val="00E30731"/>
    <w:rsid w:val="00E443B7"/>
    <w:rsid w:val="00E62C63"/>
    <w:rsid w:val="00E64456"/>
    <w:rsid w:val="00E649AF"/>
    <w:rsid w:val="00E66A57"/>
    <w:rsid w:val="00E7072B"/>
    <w:rsid w:val="00E930A2"/>
    <w:rsid w:val="00E93D67"/>
    <w:rsid w:val="00E950E3"/>
    <w:rsid w:val="00EA018D"/>
    <w:rsid w:val="00EA7D5B"/>
    <w:rsid w:val="00EC0CF1"/>
    <w:rsid w:val="00EC1F4E"/>
    <w:rsid w:val="00EC20DE"/>
    <w:rsid w:val="00ED1C68"/>
    <w:rsid w:val="00ED333F"/>
    <w:rsid w:val="00ED5755"/>
    <w:rsid w:val="00EF14E3"/>
    <w:rsid w:val="00EF50F1"/>
    <w:rsid w:val="00F06320"/>
    <w:rsid w:val="00F0767F"/>
    <w:rsid w:val="00F1527D"/>
    <w:rsid w:val="00F223D7"/>
    <w:rsid w:val="00F30471"/>
    <w:rsid w:val="00F32798"/>
    <w:rsid w:val="00F44F52"/>
    <w:rsid w:val="00F55F8A"/>
    <w:rsid w:val="00F61C28"/>
    <w:rsid w:val="00F75F5C"/>
    <w:rsid w:val="00F9400E"/>
    <w:rsid w:val="00F97F3F"/>
    <w:rsid w:val="00FD1FE6"/>
    <w:rsid w:val="00FD3E75"/>
    <w:rsid w:val="00FD628E"/>
    <w:rsid w:val="00FE08F3"/>
    <w:rsid w:val="00FF0D00"/>
    <w:rsid w:val="00FF2614"/>
    <w:rsid w:val="00FF41BE"/>
    <w:rsid w:val="00FF7EBE"/>
    <w:rsid w:val="0FAB5808"/>
    <w:rsid w:val="1E135F58"/>
    <w:rsid w:val="6734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AE6F68"/>
  <w15:chartTrackingRefBased/>
  <w15:docId w15:val="{42FC77C8-FCEA-4D48-9E48-B4F73BE8B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EF14E3"/>
    <w:rPr>
      <w:color w:val="auto"/>
      <w:kern w:val="20"/>
    </w:rPr>
  </w:style>
  <w:style w:type="paragraph" w:styleId="Heading1">
    <w:name w:val="heading 1"/>
    <w:basedOn w:val="Normal"/>
    <w:link w:val="Heading1Char"/>
    <w:uiPriority w:val="2"/>
    <w:qFormat/>
    <w:rsid w:val="001960E4"/>
    <w:pPr>
      <w:spacing w:before="0" w:after="60"/>
      <w:contextualSpacing/>
      <w:outlineLvl w:val="0"/>
    </w:pPr>
    <w:rPr>
      <w:rFonts w:asciiTheme="majorHAnsi" w:eastAsiaTheme="majorEastAsia" w:hAnsiTheme="majorHAnsi" w:cstheme="majorBidi"/>
      <w:b/>
      <w:caps/>
      <w:color w:val="006666" w:themeColor="accent3"/>
      <w:sz w:val="24"/>
      <w:szCs w:val="32"/>
    </w:rPr>
  </w:style>
  <w:style w:type="paragraph" w:styleId="Heading2">
    <w:name w:val="heading 2"/>
    <w:basedOn w:val="Normal"/>
    <w:link w:val="Heading2Char"/>
    <w:uiPriority w:val="3"/>
    <w:unhideWhenUsed/>
    <w:qFormat/>
    <w:rsid w:val="00D9475A"/>
    <w:pPr>
      <w:keepNext/>
      <w:keepLines/>
      <w:spacing w:after="0"/>
      <w:outlineLvl w:val="1"/>
    </w:pPr>
    <w:rPr>
      <w:rFonts w:asciiTheme="majorHAnsi" w:eastAsiaTheme="majorEastAsia" w:hAnsiTheme="majorHAnsi" w:cstheme="majorBidi"/>
      <w:caps/>
      <w:color w:val="FFFFFF" w:themeColor="background1"/>
      <w:szCs w:val="26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C12475"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i/>
      <w:color w:val="654C16" w:themeColor="accent5" w:themeShade="80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3"/>
    <w:unhideWhenUsed/>
    <w:qFormat/>
    <w:rsid w:val="00C12475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i/>
      <w:iCs/>
      <w:color w:val="4F4A36" w:themeColor="accent6" w:themeShade="80"/>
      <w:sz w:val="22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C12475"/>
    <w:pPr>
      <w:keepNext/>
      <w:keepLines/>
      <w:spacing w:after="0"/>
      <w:outlineLvl w:val="4"/>
    </w:pPr>
    <w:rPr>
      <w:rFonts w:asciiTheme="majorHAnsi" w:eastAsiaTheme="majorEastAsia" w:hAnsiTheme="majorHAnsi" w:cstheme="majorBidi"/>
      <w:b/>
      <w:color w:val="726FCE" w:themeColor="text2" w:themeTint="80"/>
      <w:sz w:val="22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C12475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577188" w:themeColor="accent1" w:themeShade="BF"/>
      <w:sz w:val="22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C12475"/>
    <w:pPr>
      <w:keepNext/>
      <w:keepLines/>
      <w:spacing w:after="0"/>
      <w:outlineLvl w:val="6"/>
    </w:pPr>
    <w:rPr>
      <w:rFonts w:asciiTheme="majorHAnsi" w:eastAsiaTheme="majorEastAsia" w:hAnsiTheme="majorHAnsi" w:cstheme="majorBidi"/>
      <w:iCs/>
      <w:color w:val="404040" w:themeColor="text1" w:themeTint="BF"/>
      <w:sz w:val="22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C12475"/>
    <w:pPr>
      <w:keepNext/>
      <w:keepLines/>
      <w:spacing w:after="0"/>
      <w:outlineLvl w:val="7"/>
    </w:pPr>
    <w:rPr>
      <w:rFonts w:asciiTheme="majorHAnsi" w:eastAsiaTheme="majorEastAsia" w:hAnsiTheme="majorHAnsi" w:cstheme="majorBidi"/>
      <w:b/>
      <w:i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C12475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0D0D0D" w:themeColor="text1" w:themeTint="F2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B90FED"/>
    <w:pPr>
      <w:spacing w:before="400" w:after="160"/>
      <w:contextualSpacing/>
      <w:jc w:val="center"/>
    </w:pPr>
    <w:rPr>
      <w:rFonts w:asciiTheme="majorHAnsi" w:eastAsiaTheme="majorEastAsia" w:hAnsiTheme="majorHAnsi" w:cstheme="majorBidi"/>
      <w:caps/>
      <w:color w:val="006666" w:themeColor="accent3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B90FED"/>
    <w:rPr>
      <w:rFonts w:asciiTheme="majorHAnsi" w:eastAsiaTheme="majorEastAsia" w:hAnsiTheme="majorHAnsi" w:cstheme="majorBidi"/>
      <w:caps/>
      <w:color w:val="006666" w:themeColor="accent3"/>
      <w:kern w:val="28"/>
      <w:sz w:val="72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8E3A9C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E3A9C"/>
    <w:rPr>
      <w:rFonts w:eastAsiaTheme="minorEastAsia"/>
      <w:color w:val="5A5A5A" w:themeColor="text1" w:themeTint="A5"/>
      <w:kern w:val="20"/>
    </w:rPr>
  </w:style>
  <w:style w:type="paragraph" w:styleId="Header">
    <w:name w:val="header"/>
    <w:basedOn w:val="Normal"/>
    <w:link w:val="HeaderChar"/>
    <w:uiPriority w:val="99"/>
    <w:rsid w:val="00145D68"/>
  </w:style>
  <w:style w:type="character" w:customStyle="1" w:styleId="HeaderChar">
    <w:name w:val="Header Char"/>
    <w:basedOn w:val="DefaultParagraphFont"/>
    <w:link w:val="Header"/>
    <w:uiPriority w:val="99"/>
    <w:rsid w:val="00145D68"/>
    <w:rPr>
      <w:kern w:val="20"/>
    </w:rPr>
  </w:style>
  <w:style w:type="paragraph" w:styleId="Footer">
    <w:name w:val="footer"/>
    <w:basedOn w:val="Normal"/>
    <w:link w:val="FooterChar"/>
    <w:uiPriority w:val="6"/>
    <w:unhideWhenUsed/>
    <w:rsid w:val="008E3A9C"/>
    <w:pPr>
      <w:pBdr>
        <w:top w:val="single" w:sz="4" w:space="6" w:color="B1C0CD" w:themeColor="accent1" w:themeTint="99"/>
      </w:pBdr>
      <w:spacing w:after="0"/>
    </w:pPr>
  </w:style>
  <w:style w:type="character" w:customStyle="1" w:styleId="FooterChar">
    <w:name w:val="Footer Char"/>
    <w:basedOn w:val="DefaultParagraphFont"/>
    <w:link w:val="Footer"/>
    <w:uiPriority w:val="6"/>
    <w:rsid w:val="008E3A9C"/>
    <w:rPr>
      <w:kern w:val="20"/>
    </w:rPr>
  </w:style>
  <w:style w:type="table" w:styleId="TableGrid">
    <w:name w:val="Table Grid"/>
    <w:basedOn w:val="TableNormal"/>
    <w:uiPriority w:val="39"/>
    <w:rsid w:val="00E0292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2"/>
    <w:rsid w:val="001960E4"/>
    <w:rPr>
      <w:rFonts w:asciiTheme="majorHAnsi" w:eastAsiaTheme="majorEastAsia" w:hAnsiTheme="majorHAnsi" w:cstheme="majorBidi"/>
      <w:b/>
      <w:caps/>
      <w:color w:val="006666" w:themeColor="accent3"/>
      <w:kern w:val="20"/>
      <w:sz w:val="24"/>
      <w:szCs w:val="32"/>
    </w:rPr>
  </w:style>
  <w:style w:type="table" w:customStyle="1" w:styleId="StatusReportTable">
    <w:name w:val="Status Report Table"/>
    <w:basedOn w:val="TableNormal"/>
    <w:uiPriority w:val="99"/>
    <w:rsid w:val="004257E0"/>
    <w:rPr>
      <w:color w:val="FFFFFF" w:themeColor="background1"/>
    </w:rPr>
    <w:tblPr>
      <w:tblBorders>
        <w:insideH w:val="single" w:sz="12" w:space="0" w:color="FFFFFF" w:themeColor="background1"/>
        <w:insideV w:val="single" w:sz="12" w:space="0" w:color="FFFFFF" w:themeColor="background1"/>
      </w:tblBorders>
    </w:tblPr>
    <w:tcPr>
      <w:shd w:val="clear" w:color="auto" w:fill="E5EAEE" w:themeFill="accent1" w:themeFillTint="33"/>
    </w:tcPr>
    <w:tblStylePr w:type="firstRow">
      <w:pPr>
        <w:jc w:val="left"/>
      </w:pPr>
      <w:rPr>
        <w:rFonts w:asciiTheme="majorHAnsi" w:hAnsiTheme="majorHAnsi"/>
        <w:b w:val="0"/>
        <w:i w:val="0"/>
        <w:caps w:val="0"/>
        <w:smallCaps w:val="0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12" w:space="0" w:color="FFFFFF" w:themeColor="background1"/>
          <w:insideV w:val="single" w:sz="12" w:space="0" w:color="FFFFFF" w:themeColor="background1"/>
          <w:tl2br w:val="nil"/>
          <w:tr2bl w:val="nil"/>
        </w:tcBorders>
        <w:shd w:val="clear" w:color="auto" w:fill="006666" w:themeFill="accent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A329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293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4"/>
    <w:qFormat/>
    <w:rsid w:val="00B90FED"/>
    <w:rPr>
      <w:rFonts w:asciiTheme="majorHAnsi" w:hAnsiTheme="majorHAnsi"/>
      <w:b/>
      <w:bCs/>
      <w:color w:val="FEDE00" w:themeColor="accent2"/>
      <w:sz w:val="24"/>
    </w:rPr>
  </w:style>
  <w:style w:type="character" w:customStyle="1" w:styleId="Heading2Char">
    <w:name w:val="Heading 2 Char"/>
    <w:basedOn w:val="DefaultParagraphFont"/>
    <w:link w:val="Heading2"/>
    <w:uiPriority w:val="3"/>
    <w:rsid w:val="00D9475A"/>
    <w:rPr>
      <w:rFonts w:asciiTheme="majorHAnsi" w:eastAsiaTheme="majorEastAsia" w:hAnsiTheme="majorHAnsi" w:cstheme="majorBidi"/>
      <w:caps/>
      <w:color w:val="FFFFFF" w:themeColor="background1"/>
      <w:kern w:val="20"/>
      <w:szCs w:val="26"/>
    </w:rPr>
  </w:style>
  <w:style w:type="paragraph" w:customStyle="1" w:styleId="Graphic">
    <w:name w:val="Graphic"/>
    <w:basedOn w:val="Normal"/>
    <w:uiPriority w:val="5"/>
    <w:qFormat/>
    <w:rsid w:val="00BB4CB0"/>
    <w:pPr>
      <w:spacing w:after="0"/>
      <w:ind w:right="14"/>
      <w:jc w:val="right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3C1FC0"/>
    <w:rPr>
      <w:color w:val="80808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73764"/>
    <w:pPr>
      <w:pBdr>
        <w:top w:val="single" w:sz="4" w:space="1" w:color="7E97AD" w:themeColor="accent1"/>
        <w:left w:val="single" w:sz="4" w:space="4" w:color="7E97AD" w:themeColor="accent1"/>
        <w:bottom w:val="single" w:sz="4" w:space="1" w:color="7E97AD" w:themeColor="accent1"/>
        <w:right w:val="single" w:sz="4" w:space="4" w:color="7E97AD" w:themeColor="accent1"/>
      </w:pBdr>
    </w:pPr>
  </w:style>
  <w:style w:type="character" w:customStyle="1" w:styleId="Heading3Char">
    <w:name w:val="Heading 3 Char"/>
    <w:basedOn w:val="DefaultParagraphFont"/>
    <w:link w:val="Heading3"/>
    <w:uiPriority w:val="3"/>
    <w:rsid w:val="00C12475"/>
    <w:rPr>
      <w:rFonts w:asciiTheme="majorHAnsi" w:eastAsiaTheme="majorEastAsia" w:hAnsiTheme="majorHAnsi" w:cstheme="majorBidi"/>
      <w:b/>
      <w:i/>
      <w:color w:val="654C16" w:themeColor="accent5" w:themeShade="80"/>
      <w:kern w:val="20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rsid w:val="00C12475"/>
    <w:rPr>
      <w:rFonts w:asciiTheme="majorHAnsi" w:eastAsiaTheme="majorEastAsia" w:hAnsiTheme="majorHAnsi" w:cstheme="majorBidi"/>
      <w:b/>
      <w:i/>
      <w:iCs/>
      <w:color w:val="4F4A36" w:themeColor="accent6" w:themeShade="80"/>
      <w:kern w:val="20"/>
      <w:sz w:val="22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C12475"/>
    <w:rPr>
      <w:rFonts w:asciiTheme="majorHAnsi" w:eastAsiaTheme="majorEastAsia" w:hAnsiTheme="majorHAnsi" w:cstheme="majorBidi"/>
      <w:b/>
      <w:color w:val="726FCE" w:themeColor="text2" w:themeTint="80"/>
      <w:kern w:val="20"/>
      <w:sz w:val="22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C12475"/>
    <w:rPr>
      <w:rFonts w:asciiTheme="majorHAnsi" w:eastAsiaTheme="majorEastAsia" w:hAnsiTheme="majorHAnsi" w:cstheme="majorBidi"/>
      <w:color w:val="577188" w:themeColor="accent1" w:themeShade="BF"/>
      <w:kern w:val="20"/>
      <w:sz w:val="22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C12475"/>
    <w:rPr>
      <w:rFonts w:asciiTheme="majorHAnsi" w:eastAsiaTheme="majorEastAsia" w:hAnsiTheme="majorHAnsi" w:cstheme="majorBidi"/>
      <w:iCs/>
      <w:color w:val="404040" w:themeColor="text1" w:themeTint="BF"/>
      <w:kern w:val="20"/>
      <w:sz w:val="22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C12475"/>
    <w:rPr>
      <w:rFonts w:asciiTheme="majorHAnsi" w:eastAsiaTheme="majorEastAsia" w:hAnsiTheme="majorHAnsi" w:cstheme="majorBidi"/>
      <w:b/>
      <w:i/>
      <w:color w:val="272727" w:themeColor="text1" w:themeTint="D8"/>
      <w:kern w:val="20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C12475"/>
    <w:rPr>
      <w:rFonts w:asciiTheme="majorHAnsi" w:eastAsiaTheme="majorEastAsia" w:hAnsiTheme="majorHAnsi" w:cstheme="majorBidi"/>
      <w:i/>
      <w:iCs/>
      <w:color w:val="0D0D0D" w:themeColor="text1" w:themeTint="F2"/>
      <w:kern w:val="20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8E3A9C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8E3A9C"/>
    <w:rPr>
      <w:i/>
      <w:iCs/>
      <w:color w:val="404040" w:themeColor="text1" w:themeTint="BF"/>
      <w:kern w:val="2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E3A9C"/>
    <w:pPr>
      <w:pBdr>
        <w:top w:val="single" w:sz="4" w:space="10" w:color="7E97AD" w:themeColor="accent1"/>
        <w:bottom w:val="single" w:sz="4" w:space="10" w:color="7E97AD" w:themeColor="accent1"/>
      </w:pBdr>
      <w:spacing w:before="360" w:after="360"/>
      <w:jc w:val="center"/>
    </w:pPr>
    <w:rPr>
      <w:i/>
      <w:iCs/>
      <w:color w:val="7E97A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E3A9C"/>
    <w:rPr>
      <w:i/>
      <w:iCs/>
      <w:color w:val="7E97AD" w:themeColor="accent1"/>
      <w:kern w:val="20"/>
    </w:rPr>
  </w:style>
  <w:style w:type="character" w:styleId="BookTitle">
    <w:name w:val="Book Title"/>
    <w:basedOn w:val="DefaultParagraphFont"/>
    <w:uiPriority w:val="33"/>
    <w:semiHidden/>
    <w:unhideWhenUsed/>
    <w:qFormat/>
    <w:rsid w:val="008E3A9C"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E3A9C"/>
    <w:rPr>
      <w:b/>
      <w:bCs/>
      <w:caps w:val="0"/>
      <w:smallCaps/>
      <w:color w:val="7E97AD" w:themeColor="accent1"/>
      <w:spacing w:val="0"/>
    </w:rPr>
  </w:style>
  <w:style w:type="table" w:styleId="PlainTable3">
    <w:name w:val="Plain Table 3"/>
    <w:basedOn w:val="TableNormal"/>
    <w:uiPriority w:val="43"/>
    <w:rsid w:val="00A1749D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6B7FF7"/>
    <w:pPr>
      <w:spacing w:after="0"/>
    </w:pPr>
    <w:tblPr>
      <w:tblStyleRowBandSize w:val="1"/>
      <w:tblStyleColBandSize w:val="1"/>
      <w:tblBorders>
        <w:top w:val="single" w:sz="4" w:space="0" w:color="5BFFFF" w:themeColor="accent3" w:themeTint="66"/>
        <w:left w:val="single" w:sz="4" w:space="0" w:color="5BFFFF" w:themeColor="accent3" w:themeTint="66"/>
        <w:bottom w:val="single" w:sz="4" w:space="0" w:color="5BFFFF" w:themeColor="accent3" w:themeTint="66"/>
        <w:right w:val="single" w:sz="4" w:space="0" w:color="5BFFFF" w:themeColor="accent3" w:themeTint="66"/>
        <w:insideH w:val="single" w:sz="4" w:space="0" w:color="5BFFFF" w:themeColor="accent3" w:themeTint="66"/>
        <w:insideV w:val="single" w:sz="4" w:space="0" w:color="5BFF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ntactInfo">
    <w:name w:val="Contact Info"/>
    <w:basedOn w:val="Normal"/>
    <w:uiPriority w:val="1"/>
    <w:qFormat/>
    <w:rsid w:val="00356BB9"/>
    <w:pPr>
      <w:spacing w:after="0"/>
    </w:pPr>
    <w:rPr>
      <w:b/>
      <w:color w:val="FEDE00" w:themeColor="accent2"/>
      <w:sz w:val="24"/>
    </w:rPr>
  </w:style>
  <w:style w:type="character" w:styleId="Hyperlink">
    <w:name w:val="Hyperlink"/>
    <w:basedOn w:val="DefaultParagraphFont"/>
    <w:uiPriority w:val="99"/>
    <w:unhideWhenUsed/>
    <w:rsid w:val="00F1527D"/>
    <w:rPr>
      <w:color w:val="64646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52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38FF"/>
    <w:rPr>
      <w:color w:val="969696" w:themeColor="followedHyperlink"/>
      <w:u w:val="single"/>
    </w:rPr>
  </w:style>
  <w:style w:type="character" w:customStyle="1" w:styleId="opp-name-text">
    <w:name w:val="opp-name-text"/>
    <w:basedOn w:val="DefaultParagraphFont"/>
    <w:rsid w:val="00FD628E"/>
  </w:style>
  <w:style w:type="character" w:customStyle="1" w:styleId="ng-binding">
    <w:name w:val="ng-binding"/>
    <w:basedOn w:val="DefaultParagraphFont"/>
    <w:rsid w:val="00FD628E"/>
  </w:style>
  <w:style w:type="character" w:customStyle="1" w:styleId="ng-scope">
    <w:name w:val="ng-scope"/>
    <w:basedOn w:val="DefaultParagraphFont"/>
    <w:rsid w:val="00FD628E"/>
  </w:style>
  <w:style w:type="paragraph" w:styleId="ListParagraph">
    <w:name w:val="List Paragraph"/>
    <w:basedOn w:val="Normal"/>
    <w:uiPriority w:val="34"/>
    <w:unhideWhenUsed/>
    <w:qFormat/>
    <w:rsid w:val="00A11F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1218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3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627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8884">
          <w:marLeft w:val="120"/>
          <w:marRight w:val="0"/>
          <w:marTop w:val="90"/>
          <w:marBottom w:val="0"/>
          <w:divBdr>
            <w:top w:val="none" w:sz="0" w:space="0" w:color="auto"/>
            <w:left w:val="single" w:sz="6" w:space="6" w:color="A9ADAD"/>
            <w:bottom w:val="none" w:sz="0" w:space="0" w:color="auto"/>
            <w:right w:val="none" w:sz="0" w:space="0" w:color="auto"/>
          </w:divBdr>
        </w:div>
      </w:divsChild>
    </w:div>
    <w:div w:id="9203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4954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8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7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291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8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2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231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403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1686">
          <w:marLeft w:val="120"/>
          <w:marRight w:val="0"/>
          <w:marTop w:val="90"/>
          <w:marBottom w:val="0"/>
          <w:divBdr>
            <w:top w:val="none" w:sz="0" w:space="0" w:color="auto"/>
            <w:left w:val="single" w:sz="6" w:space="6" w:color="A9ADAD"/>
            <w:bottom w:val="none" w:sz="0" w:space="0" w:color="auto"/>
            <w:right w:val="none" w:sz="0" w:space="0" w:color="auto"/>
          </w:divBdr>
        </w:div>
      </w:divsChild>
    </w:div>
    <w:div w:id="17217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9650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19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3864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3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7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444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6519">
          <w:marLeft w:val="120"/>
          <w:marRight w:val="0"/>
          <w:marTop w:val="90"/>
          <w:marBottom w:val="0"/>
          <w:divBdr>
            <w:top w:val="none" w:sz="0" w:space="0" w:color="auto"/>
            <w:left w:val="single" w:sz="6" w:space="6" w:color="A9ADAD"/>
            <w:bottom w:val="none" w:sz="0" w:space="0" w:color="auto"/>
            <w:right w:val="none" w:sz="0" w:space="0" w:color="auto"/>
          </w:divBdr>
        </w:div>
      </w:divsChild>
    </w:div>
    <w:div w:id="20758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943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4699">
          <w:marLeft w:val="120"/>
          <w:marRight w:val="0"/>
          <w:marTop w:val="90"/>
          <w:marBottom w:val="0"/>
          <w:divBdr>
            <w:top w:val="none" w:sz="0" w:space="0" w:color="auto"/>
            <w:left w:val="single" w:sz="6" w:space="6" w:color="A9ADAD"/>
            <w:bottom w:val="none" w:sz="0" w:space="0" w:color="auto"/>
            <w:right w:val="none" w:sz="0" w:space="0" w:color="auto"/>
          </w:divBdr>
        </w:div>
      </w:divsChild>
    </w:div>
    <w:div w:id="21061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4876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5959">
          <w:marLeft w:val="120"/>
          <w:marRight w:val="0"/>
          <w:marTop w:val="90"/>
          <w:marBottom w:val="0"/>
          <w:divBdr>
            <w:top w:val="none" w:sz="0" w:space="0" w:color="auto"/>
            <w:left w:val="single" w:sz="6" w:space="6" w:color="A9ADAD"/>
            <w:bottom w:val="none" w:sz="0" w:space="0" w:color="auto"/>
            <w:right w:val="none" w:sz="0" w:space="0" w:color="auto"/>
          </w:divBdr>
        </w:div>
      </w:divsChild>
    </w:div>
    <w:div w:id="2110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699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3194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ntTable" Target="fontTable.xml" /><Relationship Id="rId5" Type="http://schemas.openxmlformats.org/officeDocument/2006/relationships/styles" Target="styles.xml" /><Relationship Id="rId10" Type="http://schemas.openxmlformats.org/officeDocument/2006/relationships/hyperlink" Target="https://seniormissionary.churchofjesuschrist.org" TargetMode="Externa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MTA\AppData\Roaming\Microsoft\Templates\Project%20status%20report%20(Timeless%20design).dotx" TargetMode="External" /></Relationships>
</file>

<file path=word/theme/theme1.xml><?xml version="1.0" encoding="utf-8"?>
<a:theme xmlns:a="http://schemas.openxmlformats.org/drawingml/2006/main" name="Office Theme">
  <a:themeElements>
    <a:clrScheme name="Custom 231">
      <a:dk1>
        <a:srgbClr val="000000"/>
      </a:dk1>
      <a:lt1>
        <a:srgbClr val="FFFFFF"/>
      </a:lt1>
      <a:dk2>
        <a:srgbClr val="22205F"/>
      </a:dk2>
      <a:lt2>
        <a:srgbClr val="DC9E1F"/>
      </a:lt2>
      <a:accent1>
        <a:srgbClr val="7E97AD"/>
      </a:accent1>
      <a:accent2>
        <a:srgbClr val="FEDE00"/>
      </a:accent2>
      <a:accent3>
        <a:srgbClr val="006666"/>
      </a:accent3>
      <a:accent4>
        <a:srgbClr val="00679A"/>
      </a:accent4>
      <a:accent5>
        <a:srgbClr val="CA992C"/>
      </a:accent5>
      <a:accent6>
        <a:srgbClr val="9D936F"/>
      </a:accent6>
      <a:hlink>
        <a:srgbClr val="646464"/>
      </a:hlink>
      <a:folHlink>
        <a:srgbClr val="969696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AD1DC73-9157-4938-A8FB-415A96B656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93CCF3-DFC3-4121-B4AF-E73A174F4F50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71af3243-3dd4-4a8d-8c0d-dd76da1f02a5"/>
    <ds:schemaRef ds:uri="16c05727-aa75-4e4a-9b5f-8a80a1165891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0BB2831C-5DDE-43B8-BFCD-34C82101255A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  <ds:schemaRef ds:uri="71af3243-3dd4-4a8d-8c0d-dd76da1f02a5"/>
    <ds:schemaRef ds:uri="http://schemas.microsoft.com/office/infopath/2007/PartnerControls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Project%20status%20report%20(Timeless%20design).dotx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B Tadje</dc:creator>
  <cp:keywords/>
  <dc:description/>
  <cp:lastModifiedBy>btanner.sw5@gmail.com</cp:lastModifiedBy>
  <cp:revision>2</cp:revision>
  <cp:lastPrinted>2024-12-03T23:20:00Z</cp:lastPrinted>
  <dcterms:created xsi:type="dcterms:W3CDTF">2026-08-21T21:51:00Z</dcterms:created>
  <dcterms:modified xsi:type="dcterms:W3CDTF">2026-08-21T21:51:00Z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